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79E67" w14:textId="63481D5D" w:rsidR="00D57E7E" w:rsidRDefault="00457605">
      <w:pPr>
        <w:rPr>
          <w:lang w:val="x-none"/>
        </w:rPr>
      </w:pPr>
      <w:r>
        <w:rPr>
          <w:lang w:val="x-none"/>
        </w:rPr>
        <w:fldChar w:fldCharType="begin"/>
      </w:r>
      <w:r>
        <w:rPr>
          <w:lang w:val="x-none"/>
        </w:rPr>
        <w:instrText xml:space="preserve"> MERGEFIELD OP.DocumentDate \* MERGEFORMAT </w:instrText>
      </w:r>
      <w:r>
        <w:rPr>
          <w:lang w:val="x-none"/>
        </w:rPr>
        <w:fldChar w:fldCharType="separate"/>
      </w:r>
      <w:r>
        <w:rPr>
          <w:noProof/>
          <w:lang w:val="x-none"/>
        </w:rPr>
        <w:t>«OP.DocumentDate»</w:t>
      </w:r>
      <w:r>
        <w:rPr>
          <w:lang w:val="x-none"/>
        </w:rPr>
        <w:fldChar w:fldCharType="end"/>
      </w:r>
    </w:p>
    <w:p w14:paraId="44E49602" w14:textId="77777777" w:rsidR="000A5330" w:rsidRDefault="000A5330">
      <w:pPr>
        <w:rPr>
          <w:lang w:val="x-none"/>
        </w:rPr>
      </w:pPr>
    </w:p>
    <w:p w14:paraId="105B943C" w14:textId="010A6673" w:rsidR="00D72C1A" w:rsidRDefault="00073EB6" w:rsidP="00D72C1A">
      <w:fldSimple w:instr=" MERGEFIELD OP.Recipient.MailingName \* MERGEFORMAT ">
        <w:r>
          <w:rPr>
            <w:noProof/>
          </w:rPr>
          <w:t>«OP.Recipient.MailingName»</w:t>
        </w:r>
      </w:fldSimple>
    </w:p>
    <w:p w14:paraId="7E5B9E9F" w14:textId="481CDAFA" w:rsidR="00073EB6" w:rsidRPr="00D72C1A" w:rsidRDefault="00073EB6" w:rsidP="00D72C1A">
      <w:fldSimple w:instr=" MERGEFIELD OP.Recipient.PostalAddress.MultiLine \* MERGEFORMAT ">
        <w:r>
          <w:rPr>
            <w:noProof/>
          </w:rPr>
          <w:t>«OP.Recipient.PostalAddress.MultiLine»</w:t>
        </w:r>
      </w:fldSimple>
      <w:fldSimple w:instr=" MERGEFIELD OP.Recipient.PostalAddress.PostCode \* MERGEFORMAT ">
        <w:r>
          <w:rPr>
            <w:noProof/>
          </w:rPr>
          <w:t>«OP.Recipient.PostalAddress.PostCode»</w:t>
        </w:r>
      </w:fldSimple>
    </w:p>
    <w:p w14:paraId="0B80A38F" w14:textId="77777777" w:rsidR="00D72C1A" w:rsidRDefault="00D72C1A" w:rsidP="00D72C1A"/>
    <w:p w14:paraId="610F6E3A" w14:textId="45B1C88F" w:rsidR="00D72C1A" w:rsidRPr="00D72C1A" w:rsidRDefault="00324CF5" w:rsidP="00D72C1A">
      <w:r>
        <w:t xml:space="preserve">Dear </w:t>
      </w:r>
      <w:fldSimple w:instr=" MERGEFIELD OP.Recipient.Salutation \* MERGEFORMAT ">
        <w:r w:rsidR="00073EB6">
          <w:rPr>
            <w:noProof/>
          </w:rPr>
          <w:t>«OP.Recipient.Salutation»</w:t>
        </w:r>
      </w:fldSimple>
    </w:p>
    <w:p w14:paraId="280499A3" w14:textId="49AF57A5" w:rsidR="00D72C1A" w:rsidRPr="00D72C1A" w:rsidRDefault="00073EB6" w:rsidP="00D72C1A">
      <w:pPr>
        <w:rPr>
          <w:b/>
          <w:bCs/>
        </w:rPr>
      </w:pPr>
      <w:r>
        <w:rPr>
          <w:b/>
          <w:bCs/>
        </w:rPr>
        <w:fldChar w:fldCharType="begin"/>
      </w:r>
      <w:r>
        <w:rPr>
          <w:b/>
          <w:bCs/>
        </w:rPr>
        <w:instrText xml:space="preserve"> MERGEFIELD OP.Matter.Name \* MERGEFORMAT </w:instrText>
      </w:r>
      <w:r>
        <w:rPr>
          <w:b/>
          <w:bCs/>
        </w:rPr>
        <w:fldChar w:fldCharType="separate"/>
      </w:r>
      <w:r>
        <w:rPr>
          <w:b/>
          <w:bCs/>
          <w:noProof/>
        </w:rPr>
        <w:t>«OP.Matter.Name»</w:t>
      </w:r>
      <w:r>
        <w:rPr>
          <w:b/>
          <w:bCs/>
        </w:rPr>
        <w:fldChar w:fldCharType="end"/>
      </w:r>
    </w:p>
    <w:p w14:paraId="5386D1A3" w14:textId="09DAE1B4" w:rsidR="00F702AF" w:rsidRPr="00F702AF" w:rsidRDefault="00F702AF" w:rsidP="00F702AF">
      <w:r w:rsidRPr="00F702AF">
        <w:t>Thank you for choosing our firm to complete the sale of your property at</w:t>
      </w:r>
      <w:r w:rsidR="00073EB6" w:rsidRPr="00F702AF">
        <w:t xml:space="preserve"> </w:t>
      </w:r>
      <w:fldSimple w:instr=" MERGEFIELD Conveyancing.Property-Address \* MERGEFORMAT ">
        <w:r w:rsidR="00073EB6">
          <w:rPr>
            <w:noProof/>
          </w:rPr>
          <w:t>«Conveyancing.Property-Address»</w:t>
        </w:r>
      </w:fldSimple>
      <w:r w:rsidR="00073EB6">
        <w:t>.</w:t>
      </w:r>
    </w:p>
    <w:p w14:paraId="762548BB" w14:textId="45FE8B48" w:rsidR="00D72C1A" w:rsidRDefault="00F702AF" w:rsidP="00D72C1A">
      <w:r w:rsidRPr="00F702AF">
        <w:t>We have received the agreement for sale and purchase date</w:t>
      </w:r>
      <w:r w:rsidR="00B72857">
        <w:t xml:space="preserve"> </w:t>
      </w:r>
      <w:r w:rsidR="00457605">
        <w:fldChar w:fldCharType="begin"/>
      </w:r>
      <w:r w:rsidR="00457605">
        <w:instrText xml:space="preserve"> MERGEFIELD Conveyancing.Agreement-Date \@ "d MMMM yyyy" \* MERGEFORMAT </w:instrText>
      </w:r>
      <w:r w:rsidR="00457605">
        <w:fldChar w:fldCharType="separate"/>
      </w:r>
      <w:r w:rsidR="00457605">
        <w:rPr>
          <w:noProof/>
        </w:rPr>
        <w:t>«Conveyancing.Agreement-Date»</w:t>
      </w:r>
      <w:r w:rsidR="00457605">
        <w:fldChar w:fldCharType="end"/>
      </w:r>
      <w:r w:rsidRPr="00F702AF">
        <w:t xml:space="preserve">. The agreement states that the purchase price is </w:t>
      </w:r>
      <w:fldSimple w:instr=" MERGEFIELD Conveyancing.Purchase-Price \* MERGEFORMAT ">
        <w:r w:rsidR="00073EB6">
          <w:rPr>
            <w:noProof/>
          </w:rPr>
          <w:t>«Conveyancing.Purchase-Price»</w:t>
        </w:r>
      </w:fldSimple>
      <w:r w:rsidRPr="00F702AF">
        <w:t>.</w:t>
      </w:r>
    </w:p>
    <w:p w14:paraId="0F642B11" w14:textId="77777777" w:rsidR="00F702AF" w:rsidRPr="00F702AF" w:rsidRDefault="00F702AF" w:rsidP="00F702AF">
      <w:r w:rsidRPr="00F702AF">
        <w:t>The agreement is subject to the following conditions:</w:t>
      </w:r>
    </w:p>
    <w:p w14:paraId="10D4EBD8" w14:textId="2B07993A" w:rsidR="00F702AF" w:rsidRPr="00F702AF" w:rsidRDefault="00F702AF" w:rsidP="00F702AF">
      <w:pPr>
        <w:numPr>
          <w:ilvl w:val="0"/>
          <w:numId w:val="2"/>
        </w:numPr>
      </w:pPr>
      <w:r w:rsidRPr="00F702AF">
        <w:t>Finance which is due for confirmation o</w:t>
      </w:r>
      <w:r>
        <w:t>n</w:t>
      </w:r>
      <w:r w:rsidRPr="00F702AF">
        <w:t xml:space="preserve"> </w:t>
      </w:r>
      <w:r w:rsidR="00457605">
        <w:fldChar w:fldCharType="begin"/>
      </w:r>
      <w:r w:rsidR="00457605">
        <w:instrText xml:space="preserve"> MERGEFIELD Conveyancing.Finance-Due-Date \@ "d MMMM yyyy" \* MERGEFORMAT </w:instrText>
      </w:r>
      <w:r w:rsidR="00457605">
        <w:fldChar w:fldCharType="separate"/>
      </w:r>
      <w:r w:rsidR="00457605">
        <w:rPr>
          <w:noProof/>
        </w:rPr>
        <w:t>«Conveyancing.Finance-Due-Date»</w:t>
      </w:r>
      <w:r w:rsidR="00457605">
        <w:fldChar w:fldCharType="end"/>
      </w:r>
    </w:p>
    <w:p w14:paraId="53686794" w14:textId="53806010" w:rsidR="00F702AF" w:rsidRPr="00F702AF" w:rsidRDefault="00F702AF" w:rsidP="00F702AF">
      <w:pPr>
        <w:numPr>
          <w:ilvl w:val="0"/>
          <w:numId w:val="2"/>
        </w:numPr>
      </w:pPr>
      <w:r w:rsidRPr="00F702AF">
        <w:t>Insurance which is due for confirmation on</w:t>
      </w:r>
      <w:r>
        <w:t xml:space="preserve"> </w:t>
      </w:r>
      <w:r w:rsidR="00457605">
        <w:fldChar w:fldCharType="begin"/>
      </w:r>
      <w:r w:rsidR="00457605">
        <w:instrText xml:space="preserve"> MERGEFIELD Conveyancing.Insurance-Due-Date \@ "d MMMM yyyy" \* MERGEFORMAT </w:instrText>
      </w:r>
      <w:r w:rsidR="00457605">
        <w:fldChar w:fldCharType="separate"/>
      </w:r>
      <w:r w:rsidR="00457605">
        <w:rPr>
          <w:noProof/>
        </w:rPr>
        <w:t>«Conveyancing.Insurance-Due-Date»</w:t>
      </w:r>
      <w:r w:rsidR="00457605">
        <w:fldChar w:fldCharType="end"/>
      </w:r>
    </w:p>
    <w:p w14:paraId="675A75C0" w14:textId="7543750B" w:rsidR="00F702AF" w:rsidRPr="00F702AF" w:rsidRDefault="00F702AF" w:rsidP="00F702AF">
      <w:pPr>
        <w:numPr>
          <w:ilvl w:val="0"/>
          <w:numId w:val="2"/>
        </w:numPr>
      </w:pPr>
      <w:r w:rsidRPr="00F702AF">
        <w:t xml:space="preserve">LIM which is due for confirmation on </w:t>
      </w:r>
      <w:r w:rsidR="00457605">
        <w:fldChar w:fldCharType="begin"/>
      </w:r>
      <w:r w:rsidR="00457605">
        <w:instrText xml:space="preserve"> MERGEFIELD Conveyancing.LIM-Due-Date \@ "d MMMM yyyy" \* MERGEFORMAT </w:instrText>
      </w:r>
      <w:r w:rsidR="00457605">
        <w:fldChar w:fldCharType="separate"/>
      </w:r>
      <w:r w:rsidR="00457605">
        <w:rPr>
          <w:noProof/>
        </w:rPr>
        <w:t>«Conveyancing.LIM-Due-Date»</w:t>
      </w:r>
      <w:r w:rsidR="00457605">
        <w:fldChar w:fldCharType="end"/>
      </w:r>
    </w:p>
    <w:p w14:paraId="1464308D" w14:textId="77777777" w:rsidR="00F702AF" w:rsidRPr="00F702AF" w:rsidRDefault="00F702AF" w:rsidP="00F702AF">
      <w:r w:rsidRPr="00F702AF">
        <w:t>Please advise and confirm with us when you have satisfied these conditions.</w:t>
      </w:r>
    </w:p>
    <w:p w14:paraId="62A756FB" w14:textId="77777777" w:rsidR="00F702AF" w:rsidRPr="00F702AF" w:rsidRDefault="00F702AF" w:rsidP="00F702AF">
      <w:r w:rsidRPr="00F702AF">
        <w:t>We look forward to working with you.</w:t>
      </w:r>
    </w:p>
    <w:p w14:paraId="48C0B925" w14:textId="77777777" w:rsidR="00F702AF" w:rsidRPr="00D72C1A" w:rsidRDefault="00F702AF" w:rsidP="00D72C1A"/>
    <w:p w14:paraId="248B91BE" w14:textId="77777777" w:rsidR="000A5330" w:rsidRDefault="000A5330"/>
    <w:sectPr w:rsidR="000A53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E117C7"/>
    <w:multiLevelType w:val="multilevel"/>
    <w:tmpl w:val="EA72D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A53D24"/>
    <w:multiLevelType w:val="multilevel"/>
    <w:tmpl w:val="C10A1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7522045">
    <w:abstractNumId w:val="1"/>
  </w:num>
  <w:num w:numId="2" w16cid:durableId="1315255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OneAuthorStationerySettings" w:val="{&quot;OnlyApplyFirstPage&quot;:false,&quot;AutoApplyDefault&quot;:true}"/>
    <w:docVar w:name="OneAuthorTemplateSettings" w:val="{&quot;PerformMailMerge&quot;:true,&quot;AutoExecuteTemplate&quot;:true,&quot;FlattenFieldsAfterMerge&quot;:false}"/>
  </w:docVars>
  <w:rsids>
    <w:rsidRoot w:val="006021F3"/>
    <w:rsid w:val="00040B93"/>
    <w:rsid w:val="00073EB6"/>
    <w:rsid w:val="000A5330"/>
    <w:rsid w:val="00324CF5"/>
    <w:rsid w:val="00457605"/>
    <w:rsid w:val="006021F3"/>
    <w:rsid w:val="00821BEC"/>
    <w:rsid w:val="00B72857"/>
    <w:rsid w:val="00D57E7E"/>
    <w:rsid w:val="00D72C1A"/>
    <w:rsid w:val="00D813DC"/>
    <w:rsid w:val="00DF4CD6"/>
    <w:rsid w:val="00E476BA"/>
    <w:rsid w:val="00EA6AC5"/>
    <w:rsid w:val="00F702AF"/>
    <w:rsid w:val="00FE4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documentMetaData-schema"/>
  <w:attachedSchema w:val="https://www.onelaw.co.nz/2020/CustomDataXMLSchema/8ac7d4e1-68ba-4c48-86a7-7a0347b3db0d"/>
  <w:attachedSchema w:val="https://www.onelaw.co.nz/2020/CustomDataXMLSchema/e03e06d3-558a-45a1-a5e8-7ab1582c4fca"/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343C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NZ" w:eastAsia="en-N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40B93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D72C1A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8F1B2147B8E24BB1E1185FC16F92C5" ma:contentTypeVersion="20" ma:contentTypeDescription="Create a new document." ma:contentTypeScope="" ma:versionID="b209ca4c4ce4441cb7dcf1006961fc90">
  <xsd:schema xmlns:xsd="http://www.w3.org/2001/XMLSchema" xmlns:xs="http://www.w3.org/2001/XMLSchema" xmlns:p="http://schemas.microsoft.com/office/2006/metadata/properties" xmlns:ns2="4ea194d9-95e5-4b7a-b43c-f518b4def09e" xmlns:ns3="e29b8a1d-9a32-4d4b-8209-f7ff1a4b177e" targetNamespace="http://schemas.microsoft.com/office/2006/metadata/properties" ma:root="true" ma:fieldsID="b1364792f4acebf265fb5995c61a4f25" ns2:_="" ns3:_="">
    <xsd:import namespace="4ea194d9-95e5-4b7a-b43c-f518b4def09e"/>
    <xsd:import namespace="e29b8a1d-9a32-4d4b-8209-f7ff1a4b17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a194d9-95e5-4b7a-b43c-f518b4def0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hidden="true" ma:internalName="MediaServiceKeyPoints" ma:readOnly="true">
      <xsd:simpleType>
        <xsd:restriction base="dms:Note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8" nillable="true" ma:displayName="Location" ma:hidden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6d00f07-c8fa-44d8-91c5-e3129f0ef0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9b8a1d-9a32-4d4b-8209-f7ff1a4b177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3" nillable="true" ma:displayName="Taxonomy Catch All Column" ma:hidden="true" ma:list="{76ec1f8f-9aeb-4a50-97fa-49d1cd800105}" ma:internalName="TaxCatchAll" ma:readOnly="false" ma:showField="CatchAllData" ma:web="e29b8a1d-9a32-4d4b-8209-f7ff1a4b17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ea194d9-95e5-4b7a-b43c-f518b4def09e">
      <Terms xmlns="http://schemas.microsoft.com/office/infopath/2007/PartnerControls"/>
    </lcf76f155ced4ddcb4097134ff3c332f>
    <TaxCatchAll xmlns="e29b8a1d-9a32-4d4b-8209-f7ff1a4b177e" xsi:nil="true"/>
  </documentManagement>
</p:properties>
</file>

<file path=customXml/item4.xml><?xml version="1.0" encoding="utf-8"?>
<DocumentMetaData xmlns:xsd="http://www.w3.org/2001/XMLSchema" xmlns:xsi="http://www.w3.org/2001/XMLSchema-instance" xmlns="urn:documentMetaData-schema">
  <FirmId>5c6205de-154d-489b-af1b-4b1e9e68ec1c</FirmId>
  <DocumentId/>
  <VersionNote/>
  <CreationDateTime>2026-04-21T10:20:36.6491167+12:00</CreationDateTime>
  <LastUpdatedDateTime>2026-04-21T10:20:36.6491167+12:00</LastUpdatedDateTime>
  <DocumentDate>2026-04-21</DocumentDate>
  <DocumentName>Initial Letter to Client</DocumentName>
  <DocumentType>Template</DocumentType>
  <WellKnownDocumentType>WordTemplate</WellKnownDocumentType>
  <TemplateId>00000000-0000-0000-0000-000000000000</TemplateId>
  <Operator>
    <UserId>169607168</UserId>
    <Party>
      <PartyId>169508864</PartyId>
      <FullName>Daniel Martin</FullName>
      <MailingName/>
      <Salutation/>
      <IsPerson>true</IsPerson>
      <Title/>
      <FirstName>Daniel</FirstName>
      <MiddleNames/>
      <LastName>Martin</LastName>
      <Suffix/>
      <KnownAsName/>
      <Occupation/>
      <Employer/>
      <ClientId/>
      <ClientNumber/>
      <PhysicalAddress>
        <Lines>
          <Line/>
        </Lines>
        <MultiLine/>
        <Line1/>
        <Line2/>
        <Line3/>
        <Line4/>
        <Line5/>
        <Line6/>
        <Line7/>
        <Line8/>
        <Line9/>
        <SingleLine/>
        <SingleLineCsv/>
        <PostCode/>
      </PhysicalAddress>
      <PostalAddress>
        <Lines>
          <Line/>
        </Lines>
        <MultiLine/>
        <Line1/>
        <Line2/>
        <Line3/>
        <Line4/>
        <Line5/>
        <Line6/>
        <Line7/>
        <Line8/>
        <Line9/>
        <SingleLine/>
        <SingleLineCsv/>
        <PostCode/>
      </PostalAddress>
      <Email>dm@productolc.co.nz</Email>
      <AREmail/>
      <Phone/>
      <Mobile/>
      <Fax/>
      <IsTaxResident>false</IsTaxResident>
      <GstNumber/>
      <BankAccountNumber/>
      <BankAccountName/>
      <IsInactiveClient>false</IsInactiveClient>
      <IsCreditStopped>false</IsCreditStopped>
      <IsCDDRequired>false</IsCDDRequired>
      <DateOfBirth/>
      <DateOfDeath/>
      <DateOfProbate/>
      <ClientCreationDate/>
      <CurrentNatureAndPurpose/>
      <NatureAndPurposeLastUpdated/>
      <CurrentRiskRating/>
      <CurrentRiskRatingDescription/>
      <RiskRatingLastUpdated/>
    </Party>
    <UserName>DM</UserName>
    <Initials>DM</Initials>
    <OfficePartyId>65537</OfficePartyId>
    <OfficeName>HO</OfficeName>
    <AuthorRole>Associate </AuthorRole>
  </Operator>
  <Author>
    <UserId>169607168</UserId>
    <Party>
      <PartyId>169508864</PartyId>
      <FullName>Daniel Martin</FullName>
      <MailingName/>
      <Salutation/>
      <IsPerson>true</IsPerson>
      <Title/>
      <FirstName>Daniel</FirstName>
      <MiddleNames/>
      <LastName>Martin</LastName>
      <Suffix/>
      <KnownAsName/>
      <Occupation/>
      <Employer/>
      <ClientId/>
      <ClientNumber/>
      <PhysicalAddress>
        <Lines>
          <Line/>
        </Lines>
        <MultiLine/>
        <Line1/>
        <Line2/>
        <Line3/>
        <Line4/>
        <Line5/>
        <Line6/>
        <Line7/>
        <Line8/>
        <Line9/>
        <SingleLine/>
        <SingleLineCsv/>
        <PostCode/>
      </PhysicalAddress>
      <PostalAddress>
        <Lines>
          <Line/>
        </Lines>
        <MultiLine/>
        <Line1/>
        <Line2/>
        <Line3/>
        <Line4/>
        <Line5/>
        <Line6/>
        <Line7/>
        <Line8/>
        <Line9/>
        <SingleLine/>
        <SingleLineCsv/>
        <PostCode/>
      </PostalAddress>
      <Email>dm@productolc.co.nz</Email>
      <AREmail/>
      <Phone/>
      <Mobile/>
      <Fax/>
      <IsTaxResident>false</IsTaxResident>
      <GstNumber/>
      <BankAccountNumber/>
      <BankAccountName/>
      <IsInactiveClient>false</IsInactiveClient>
      <IsCreditStopped>false</IsCreditStopped>
      <IsCDDRequired>false</IsCDDRequired>
      <DateOfBirth/>
      <DateOfDeath/>
      <DateOfProbate/>
      <ClientCreationDate/>
      <CurrentNatureAndPurpose/>
      <NatureAndPurposeLastUpdated/>
      <CurrentRiskRating/>
      <CurrentRiskRatingDescription/>
      <RiskRatingLastUpdated/>
    </Party>
    <UserName>DM</UserName>
    <Initials>DM</Initials>
    <OfficePartyId>65537</OfficePartyId>
    <OfficeName>HO</OfficeName>
    <AuthorRole>Associate </AuthorRole>
  </Author>
  <Office>
    <PartyId/>
    <FullName/>
    <MailingName/>
    <Salutation/>
    <IsPerson>false</IsPerson>
    <Title/>
    <FirstName/>
    <MiddleNames/>
    <LastName/>
    <Suffix/>
    <KnownAsName/>
    <Occupation/>
    <Employer/>
    <ClientId/>
    <ClientNumber/>
    <PhysicalAddress>
      <Lines>
        <Line/>
      </Lines>
      <MultiLine/>
      <Line1/>
      <Line2/>
      <Line3/>
      <Line4/>
      <Line5/>
      <Line6/>
      <Line7/>
      <Line8/>
      <Line9/>
      <SingleLine/>
      <SingleLineCsv/>
      <PostCode/>
    </PhysicalAddress>
    <PostalAddress>
      <Lines>
        <Line/>
      </Lines>
      <MultiLine/>
      <Line1/>
      <Line2/>
      <Line3/>
      <Line4/>
      <Line5/>
      <Line6/>
      <Line7/>
      <Line8/>
      <Line9/>
      <SingleLine/>
      <SingleLineCsv/>
      <PostCode/>
    </PostalAddress>
    <Email/>
    <AREmail/>
    <Phone/>
    <Mobile/>
    <Fax/>
    <IsTaxResident>false</IsTaxResident>
    <GstNumber/>
    <BankAccountNumber/>
    <BankAccountName/>
    <IsInactiveClient>false</IsInactiveClient>
    <IsCreditStopped>false</IsCreditStopped>
    <IsCDDRequired>false</IsCDDRequired>
    <DateOfBirth/>
    <DateOfDeath/>
    <DateOfProbate/>
    <ClientCreationDate/>
    <CurrentNatureAndPurpose/>
    <NatureAndPurposeLastUpdated/>
    <CurrentRiskRating/>
    <CurrentRiskRatingDescription/>
    <RiskRatingLastUpdated/>
  </Office>
  <Client>
    <PartyId/>
    <FullName/>
    <MailingName/>
    <Salutation/>
    <IsPerson>false</IsPerson>
    <Title/>
    <FirstName/>
    <MiddleNames/>
    <LastName/>
    <Suffix/>
    <KnownAsName/>
    <Occupation/>
    <Employer/>
    <ClientId/>
    <ClientNumber/>
    <PhysicalAddress>
      <Lines>
        <Line/>
      </Lines>
      <MultiLine/>
      <Line1/>
      <Line2/>
      <Line3/>
      <Line4/>
      <Line5/>
      <Line6/>
      <Line7/>
      <Line8/>
      <Line9/>
      <SingleLine/>
      <SingleLineCsv/>
      <PostCode/>
    </PhysicalAddress>
    <PostalAddress>
      <Lines>
        <Line/>
      </Lines>
      <MultiLine/>
      <Line1/>
      <Line2/>
      <Line3/>
      <Line4/>
      <Line5/>
      <Line6/>
      <Line7/>
      <Line8/>
      <Line9/>
      <SingleLine/>
      <SingleLineCsv/>
      <PostCode/>
    </PostalAddress>
    <Email/>
    <AREmail/>
    <Phone/>
    <Mobile/>
    <Fax/>
    <IsTaxResident>false</IsTaxResident>
    <GstNumber/>
    <BankAccountNumber/>
    <BankAccountName/>
    <IsInactiveClient>false</IsInactiveClient>
    <IsCreditStopped>false</IsCreditStopped>
    <IsCDDRequired>false</IsCDDRequired>
    <DateOfBirth/>
    <DateOfDeath/>
    <DateOfProbate/>
    <ClientAuthor>
      <UserId/>
      <Party>
        <PartyId/>
        <FullName/>
        <MailingName/>
        <Salutation/>
        <IsPerson>false</IsPerson>
        <Title/>
        <FirstName/>
        <MiddleNames/>
        <LastName/>
        <Suffix/>
        <KnownAsName/>
        <Occupation/>
        <Employer/>
        <ClientId/>
        <ClientNumber/>
        <PhysicalAddress>
          <Lines>
            <Line/>
          </Lines>
          <MultiLine/>
          <Line1/>
          <Line2/>
          <Line3/>
          <Line4/>
          <Line5/>
          <Line6/>
          <Line7/>
          <Line8/>
          <Line9/>
          <SingleLine/>
          <SingleLineCsv/>
          <PostCode/>
        </PhysicalAddress>
        <PostalAddress>
          <Lines>
            <Line/>
          </Lines>
          <MultiLine/>
          <Line1/>
          <Line2/>
          <Line3/>
          <Line4/>
          <Line5/>
          <Line6/>
          <Line7/>
          <Line8/>
          <Line9/>
          <SingleLine/>
          <SingleLineCsv/>
          <PostCode/>
        </PostalAddress>
        <Email/>
        <AREmail/>
        <Phone/>
        <Mobile/>
        <Fax/>
        <IsTaxResident>false</IsTaxResident>
        <GstNumber/>
        <BankAccountNumber/>
        <BankAccountName/>
        <IsInactiveClient>false</IsInactiveClient>
        <IsCreditStopped>false</IsCreditStopped>
        <IsCDDRequired>false</IsCDDRequired>
        <DateOfBirth/>
        <DateOfDeath/>
        <DateOfProbate/>
        <ClientCreationDate/>
        <CurrentNatureAndPurpose/>
        <NatureAndPurposeLastUpdated/>
        <CurrentRiskRating/>
        <CurrentRiskRatingDescription/>
        <RiskRatingLastUpdated/>
      </Party>
      <UserName/>
      <Initials/>
      <OfficePartyId/>
      <OfficeName/>
      <AuthorRole/>
    </ClientAuthor>
    <ClientCreationDate/>
    <CurrentNatureAndPurpose/>
    <NatureAndPurposeLastUpdated/>
    <CurrentRiskRating/>
    <CurrentRiskRatingDescription/>
    <RiskRatingLastUpdated/>
    <DefaultARContact>
      <PartyId/>
      <FullName/>
      <MailingName/>
      <Salutation/>
      <IsPerson>false</IsPerson>
      <Title/>
      <FirstName/>
      <MiddleNames/>
      <LastName/>
      <Suffix/>
      <KnownAsName/>
      <Occupation/>
      <Employer/>
      <ClientId/>
      <ClientNumber/>
      <PhysicalAddress>
        <Lines>
          <Line/>
        </Lines>
        <MultiLine/>
        <Line1/>
        <Line2/>
        <Line3/>
        <Line4/>
        <Line5/>
        <Line6/>
        <Line7/>
        <Line8/>
        <Line9/>
        <SingleLine/>
        <SingleLineCsv/>
        <PostCode/>
      </PhysicalAddress>
      <PostalAddress>
        <Lines>
          <Line/>
        </Lines>
        <MultiLine/>
        <Line1/>
        <Line2/>
        <Line3/>
        <Line4/>
        <Line5/>
        <Line6/>
        <Line7/>
        <Line8/>
        <Line9/>
        <SingleLine/>
        <SingleLineCsv/>
        <PostCode/>
      </PostalAddress>
      <Email/>
      <AREmail/>
      <Phone/>
      <Mobile/>
      <Fax/>
      <IsTaxResident>false</IsTaxResident>
      <GstNumber/>
      <BankAccountNumber/>
      <BankAccountName/>
      <IsInactiveClient>false</IsInactiveClient>
      <IsCreditStopped>false</IsCreditStopped>
      <IsCDDRequired>false</IsCDDRequired>
      <DateOfBirth/>
      <DateOfDeath/>
      <DateOfProbate/>
      <ClientCreationDate/>
      <CurrentNatureAndPurpose/>
      <NatureAndPurposeLastUpdated/>
      <CurrentRiskRating/>
      <CurrentRiskRatingDescription/>
      <RiskRatingLastUpdated/>
    </DefaultARContact>
  </Client>
  <Matter>
    <PartyId/>
    <ClientId/>
    <MatterId/>
    <Name/>
    <ClientNumber/>
    <MatterNumber>0</MatterNumber>
    <IsConfidential>false</IsConfidential>
    <EstimatedFees>0.00</EstimatedFees>
    <EstimatedCostsAndDisbursements>0.00</EstimatedCostsAndDisbursements>
    <CounterParty>
      <PartyId/>
      <FullName/>
      <MailingName/>
      <Salutation/>
      <IsPerson>false</IsPerson>
      <Title/>
      <FirstName/>
      <MiddleNames/>
      <LastName/>
      <Suffix/>
      <KnownAsName/>
      <Occupation/>
      <Employer/>
      <ClientId/>
      <ClientNumber/>
      <PhysicalAddress>
        <Lines>
          <Line/>
        </Lines>
        <MultiLine/>
        <Line1/>
        <Line2/>
        <Line3/>
        <Line4/>
        <Line5/>
        <Line6/>
        <Line7/>
        <Line8/>
        <Line9/>
        <SingleLine/>
        <SingleLineCsv/>
        <PostCode/>
      </PhysicalAddress>
      <PostalAddress>
        <Lines>
          <Line/>
        </Lines>
        <MultiLine/>
        <Line1/>
        <Line2/>
        <Line3/>
        <Line4/>
        <Line5/>
        <Line6/>
        <Line7/>
        <Line8/>
        <Line9/>
        <SingleLine/>
        <SingleLineCsv/>
        <PostCode/>
      </PostalAddress>
      <Email/>
      <AREmail/>
      <Phone/>
      <Mobile/>
      <Fax/>
      <IsTaxResident>false</IsTaxResident>
      <GstNumber/>
      <BankAccountNumber/>
      <BankAccountName/>
      <IsInactiveClient>false</IsInactiveClient>
      <IsCreditStopped>false</IsCreditStopped>
      <IsCDDRequired>false</IsCDDRequired>
      <DateOfBirth/>
      <DateOfDeath/>
      <DateOfProbate/>
      <ClientCreationDate/>
      <CurrentNatureAndPurpose/>
      <NatureAndPurposeLastUpdated/>
      <CurrentRiskRating/>
      <CurrentRiskRatingDescription/>
      <RiskRatingLastUpdated/>
    </CounterParty>
    <CounterPartyFirmActing>
      <PartyId/>
      <FullName/>
      <MailingName/>
      <Salutation/>
      <IsPerson>false</IsPerson>
      <Title/>
      <FirstName/>
      <MiddleNames/>
      <LastName/>
      <Suffix/>
      <KnownAsName/>
      <Occupation/>
      <Employer/>
      <ClientId/>
      <ClientNumber/>
      <PhysicalAddress>
        <Lines>
          <Line/>
        </Lines>
        <MultiLine/>
        <Line1/>
        <Line2/>
        <Line3/>
        <Line4/>
        <Line5/>
        <Line6/>
        <Line7/>
        <Line8/>
        <Line9/>
        <SingleLine/>
        <SingleLineCsv/>
        <PostCode/>
      </PhysicalAddress>
      <PostalAddress>
        <Lines>
          <Line/>
        </Lines>
        <MultiLine/>
        <Line1/>
        <Line2/>
        <Line3/>
        <Line4/>
        <Line5/>
        <Line6/>
        <Line7/>
        <Line8/>
        <Line9/>
        <SingleLine/>
        <SingleLineCsv/>
        <PostCode/>
      </PostalAddress>
      <Email/>
      <AREmail/>
      <Phone/>
      <Mobile/>
      <Fax/>
      <IsTaxResident>false</IsTaxResident>
      <GstNumber/>
      <BankAccountNumber/>
      <BankAccountName/>
      <IsInactiveClient>false</IsInactiveClient>
      <IsCreditStopped>false</IsCreditStopped>
      <IsCDDRequired>false</IsCDDRequired>
      <DateOfBirth/>
      <DateOfDeath/>
      <DateOfProbate/>
      <ClientCreationDate/>
      <CurrentNatureAndPurpose/>
      <NatureAndPurposeLastUpdated/>
      <CurrentRiskRating/>
      <CurrentRiskRatingDescription/>
      <RiskRatingLastUpdated/>
    </CounterPartyFirmActing>
    <CounterPartyLawyerActing>
      <PartyId/>
      <FullName/>
      <MailingName/>
      <Salutation/>
      <IsPerson>false</IsPerson>
      <Title/>
      <FirstName/>
      <MiddleNames/>
      <LastName/>
      <Suffix/>
      <KnownAsName/>
      <Occupation/>
      <Employer/>
      <ClientId/>
      <ClientNumber/>
      <PhysicalAddress>
        <Lines>
          <Line/>
        </Lines>
        <MultiLine/>
        <Line1/>
        <Line2/>
        <Line3/>
        <Line4/>
        <Line5/>
        <Line6/>
        <Line7/>
        <Line8/>
        <Line9/>
        <SingleLine/>
        <SingleLineCsv/>
        <PostCode/>
      </PhysicalAddress>
      <PostalAddress>
        <Lines>
          <Line/>
        </Lines>
        <MultiLine/>
        <Line1/>
        <Line2/>
        <Line3/>
        <Line4/>
        <Line5/>
        <Line6/>
        <Line7/>
        <Line8/>
        <Line9/>
        <SingleLine/>
        <SingleLineCsv/>
        <PostCode/>
      </PostalAddress>
      <Email/>
      <AREmail/>
      <Phone/>
      <Mobile/>
      <Fax/>
      <IsTaxResident>false</IsTaxResident>
      <GstNumber/>
      <BankAccountNumber/>
      <BankAccountName/>
      <IsInactiveClient>false</IsInactiveClient>
      <IsCreditStopped>false</IsCreditStopped>
      <IsCDDRequired>false</IsCDDRequired>
      <DateOfBirth/>
      <DateOfDeath/>
      <DateOfProbate/>
      <ClientCreationDate/>
      <CurrentNatureAndPurpose/>
      <NatureAndPurposeLastUpdated/>
      <CurrentRiskRating/>
      <CurrentRiskRatingDescription/>
      <RiskRatingLastUpdated/>
    </CounterPartyLawyerActing>
    <InstructingParty>
      <PartyId/>
      <FullName/>
      <MailingName/>
      <Salutation/>
      <IsPerson>false</IsPerson>
      <Title/>
      <FirstName/>
      <MiddleNames/>
      <LastName/>
      <Suffix/>
      <KnownAsName/>
      <Occupation/>
      <Employer/>
      <ClientId/>
      <ClientNumber/>
      <PhysicalAddress>
        <Lines>
          <Line/>
        </Lines>
        <MultiLine/>
        <Line1/>
        <Line2/>
        <Line3/>
        <Line4/>
        <Line5/>
        <Line6/>
        <Line7/>
        <Line8/>
        <Line9/>
        <SingleLine/>
        <SingleLineCsv/>
        <PostCode/>
      </PhysicalAddress>
      <PostalAddress>
        <Lines>
          <Line/>
        </Lines>
        <MultiLine/>
        <Line1/>
        <Line2/>
        <Line3/>
        <Line4/>
        <Line5/>
        <Line6/>
        <Line7/>
        <Line8/>
        <Line9/>
        <SingleLine/>
        <SingleLineCsv/>
        <PostCode/>
      </PostalAddress>
      <Email/>
      <AREmail/>
      <Phone/>
      <Mobile/>
      <Fax/>
      <IsTaxResident>false</IsTaxResident>
      <GstNumber/>
      <BankAccountNumber/>
      <BankAccountName/>
      <IsInactiveClient>false</IsInactiveClient>
      <IsCreditStopped>false</IsCreditStopped>
      <IsCDDRequired>false</IsCDDRequired>
      <DateOfBirth/>
      <DateOfDeath/>
      <DateOfProbate/>
      <ClientCreationDate/>
      <CurrentNatureAndPurpose/>
      <NatureAndPurposeLastUpdated/>
      <CurrentRiskRating/>
      <CurrentRiskRatingDescription/>
      <RiskRatingLastUpdated/>
    </InstructingParty>
    <BillingParty>
      <PartyId/>
      <FullName/>
      <MailingName/>
      <Salutation/>
      <IsPerson>false</IsPerson>
      <Title/>
      <FirstName/>
      <MiddleNames/>
      <LastName/>
      <Suffix/>
      <KnownAsName/>
      <Occupation/>
      <Employer/>
      <ClientId/>
      <ClientNumber/>
      <PhysicalAddress>
        <Lines>
          <Line/>
        </Lines>
        <MultiLine/>
        <Line1/>
        <Line2/>
        <Line3/>
        <Line4/>
        <Line5/>
        <Line6/>
        <Line7/>
        <Line8/>
        <Line9/>
        <SingleLine/>
        <SingleLineCsv/>
        <PostCode/>
      </PhysicalAddress>
      <PostalAddress>
        <Lines>
          <Line/>
        </Lines>
        <MultiLine/>
        <Line1/>
        <Line2/>
        <Line3/>
        <Line4/>
        <Line5/>
        <Line6/>
        <Line7/>
        <Line8/>
        <Line9/>
        <SingleLine/>
        <SingleLineCsv/>
        <PostCode/>
      </PostalAddress>
      <Email/>
      <AREmail/>
      <Phone/>
      <Mobile/>
      <Fax/>
      <IsTaxResident>false</IsTaxResident>
      <GstNumber/>
      <BankAccountNumber/>
      <BankAccountName/>
      <IsInactiveClient>false</IsInactiveClient>
      <IsCreditStopped>false</IsCreditStopped>
      <IsCDDRequired>false</IsCDDRequired>
      <DateOfBirth/>
      <DateOfDeath/>
      <DateOfProbate/>
      <ClientCreationDate/>
      <CurrentNatureAndPurpose/>
      <NatureAndPurposeLastUpdated/>
      <CurrentRiskRating/>
      <CurrentRiskRatingDescription/>
      <RiskRatingLastUpdated/>
    </BillingParty>
    <ARContact>
      <PartyId/>
      <FullName/>
      <MailingName/>
      <Salutation/>
      <IsPerson>false</IsPerson>
      <Title/>
      <FirstName/>
      <MiddleNames/>
      <LastName/>
      <Suffix/>
      <KnownAsName/>
      <Occupation/>
      <Employer/>
      <ClientId/>
      <ClientNumber/>
      <PhysicalAddress>
        <Lines>
          <Line/>
        </Lines>
        <MultiLine/>
        <Line1/>
        <Line2/>
        <Line3/>
        <Line4/>
        <Line5/>
        <Line6/>
        <Line7/>
        <Line8/>
        <Line9/>
        <SingleLine/>
        <SingleLineCsv/>
        <PostCode/>
      </PhysicalAddress>
      <PostalAddress>
        <Lines>
          <Line/>
        </Lines>
        <MultiLine/>
        <Line1/>
        <Line2/>
        <Line3/>
        <Line4/>
        <Line5/>
        <Line6/>
        <Line7/>
        <Line8/>
        <Line9/>
        <SingleLine/>
        <SingleLineCsv/>
        <PostCode/>
      </PostalAddress>
      <Email/>
      <AREmail/>
      <Phone/>
      <Mobile/>
      <Fax/>
      <IsTaxResident>false</IsTaxResident>
      <GstNumber/>
      <BankAccountNumber/>
      <BankAccountName/>
      <IsInactiveClient>false</IsInactiveClient>
      <IsCreditStopped>false</IsCreditStopped>
      <IsCDDRequired>false</IsCDDRequired>
      <DateOfBirth/>
      <DateOfDeath/>
      <DateOfProbate/>
      <ClientCreationDate/>
      <CurrentNatureAndPurpose/>
      <NatureAndPurposeLastUpdated/>
      <CurrentRiskRating/>
      <CurrentRiskRatingDescription/>
      <RiskRatingLastUpdated/>
    </ARContact>
    <IsActive>true</IsActive>
    <IsCapturedActivity>false</IsCapturedActivity>
    <MatterAuthor>
      <UserId/>
      <Party>
        <PartyId/>
        <FullName/>
        <MailingName/>
        <Salutation/>
        <IsPerson>false</IsPerson>
        <Title/>
        <FirstName/>
        <MiddleNames/>
        <LastName/>
        <Suffix/>
        <KnownAsName/>
        <Occupation/>
        <Employer/>
        <ClientId/>
        <ClientNumber/>
        <PhysicalAddress>
          <Lines>
            <Line/>
          </Lines>
          <MultiLine/>
          <Line1/>
          <Line2/>
          <Line3/>
          <Line4/>
          <Line5/>
          <Line6/>
          <Line7/>
          <Line8/>
          <Line9/>
          <SingleLine/>
          <SingleLineCsv/>
          <PostCode/>
        </PhysicalAddress>
        <PostalAddress>
          <Lines>
            <Line/>
          </Lines>
          <MultiLine/>
          <Line1/>
          <Line2/>
          <Line3/>
          <Line4/>
          <Line5/>
          <Line6/>
          <Line7/>
          <Line8/>
          <Line9/>
          <SingleLine/>
          <SingleLineCsv/>
          <PostCode/>
        </PostalAddress>
        <Email/>
        <AREmail/>
        <Phone/>
        <Mobile/>
        <Fax/>
        <IsTaxResident>false</IsTaxResident>
        <GstNumber/>
        <BankAccountNumber/>
        <BankAccountName/>
        <IsInactiveClient>false</IsInactiveClient>
        <IsCreditStopped>false</IsCreditStopped>
        <IsCDDRequired>false</IsCDDRequired>
        <DateOfBirth/>
        <DateOfDeath/>
        <DateOfProbate/>
        <ClientCreationDate/>
        <CurrentNatureAndPurpose/>
        <NatureAndPurposeLastUpdated/>
        <CurrentRiskRating/>
        <CurrentRiskRatingDescription/>
        <RiskRatingLastUpdated/>
      </Party>
      <UserName/>
      <Initials/>
      <OfficePartyId/>
      <OfficeName/>
      <AuthorRole/>
    </MatterAuthor>
    <DateCreated>0001-01-01</DateCreated>
    <FeeType/>
    <SubFeeType/>
  </Matter>
  <Recipient>
    <PartyId/>
    <FullName/>
    <MailingName/>
    <Salutation/>
    <IsPerson>false</IsPerson>
    <Title/>
    <FirstName/>
    <MiddleNames/>
    <LastName/>
    <Suffix/>
    <KnownAsName/>
    <Occupation/>
    <Employer/>
    <ClientId/>
    <ClientNumber/>
    <PhysicalAddress>
      <Lines>
        <Line/>
      </Lines>
      <MultiLine/>
      <Line1/>
      <Line2/>
      <Line3/>
      <Line4/>
      <Line5/>
      <Line6/>
      <Line7/>
      <Line8/>
      <Line9/>
      <SingleLine/>
      <SingleLineCsv/>
      <PostCode/>
    </PhysicalAddress>
    <PostalAddress>
      <Lines>
        <Line/>
      </Lines>
      <MultiLine/>
      <Line1/>
      <Line2/>
      <Line3/>
      <Line4/>
      <Line5/>
      <Line6/>
      <Line7/>
      <Line8/>
      <Line9/>
      <SingleLine/>
      <SingleLineCsv/>
      <PostCode/>
    </PostalAddress>
    <Email/>
    <AREmail/>
    <Phone/>
    <Mobile/>
    <Fax/>
    <IsTaxResident>false</IsTaxResident>
    <GstNumber/>
    <BankAccountNumber/>
    <BankAccountName/>
    <IsInactiveClient>false</IsInactiveClient>
    <IsCreditStopped>false</IsCreditStopped>
    <IsCDDRequired>false</IsCDDRequired>
    <DateOfBirth/>
    <DateOfDeath/>
    <DateOfProbate/>
    <ClientCreationDate/>
    <CurrentNatureAndPurpose/>
    <NatureAndPurposeLastUpdated/>
    <CurrentRiskRating/>
    <CurrentRiskRatingDescription/>
    <RiskRatingLastUpdated/>
  </Recipient>
  <Categories>
    <Category/>
  </Categories>
</DocumentMetaData>
</file>

<file path=customXml/item5.xml><?xml version="1.0" encoding="utf-8"?>
<csd:CustomData xmlns:xsi="http://www.w3.org/2001/XMLSchema-instance" xmlns:csd="https://www.onelaw.co.nz/2020/CustomDataXMLSchema/e03e06d3-558a-45a1-a5e8-7ab1582c4fca" Name="Conveyancing" Version="1" Prefix="Conveyancing" Type="Matter" Order="1">
  <csd:Agreement-Date>1900-01-01</csd:Agreement-Date>
  <csd:Property-Address>Property-Address1</csd:Property-Address>
  <csd:Purchase-Price>Purchase-Price1</csd:Purchase-Price>
  <csd:Finance-Due-Date>1900-01-01</csd:Finance-Due-Date>
  <csd:Insurance-Due-Date>1900-01-01</csd:Insurance-Due-Date>
  <csd:LIM-Due-Date>1900-01-01</csd:LIM-Due-Date>
</csd:CustomData>
</file>

<file path=customXml/itemProps1.xml><?xml version="1.0" encoding="utf-8"?>
<ds:datastoreItem xmlns:ds="http://schemas.openxmlformats.org/officeDocument/2006/customXml" ds:itemID="{48B59FAD-A2B9-41BA-A129-C5B85E2152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1EE11E-C121-49E5-8B33-E156B97702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a194d9-95e5-4b7a-b43c-f518b4def09e"/>
    <ds:schemaRef ds:uri="e29b8a1d-9a32-4d4b-8209-f7ff1a4b1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0FAEFE-AA06-493A-8FBA-193C3B3EC9C3}">
  <ds:schemaRefs>
    <ds:schemaRef ds:uri="http://schemas.microsoft.com/office/2006/metadata/properties"/>
    <ds:schemaRef ds:uri="http://schemas.microsoft.com/office/infopath/2007/PartnerControls"/>
    <ds:schemaRef ds:uri="4ea194d9-95e5-4b7a-b43c-f518b4def09e"/>
    <ds:schemaRef ds:uri="e29b8a1d-9a32-4d4b-8209-f7ff1a4b177e"/>
  </ds:schemaRefs>
</ds:datastoreItem>
</file>

<file path=customXml/itemProps4.xml><?xml version="1.0" encoding="utf-8"?>
<ds:datastoreItem xmlns:ds="http://schemas.openxmlformats.org/officeDocument/2006/customXml" ds:itemID="{768C8635-6E31-41F5-9766-F6C7A0E79909}">
  <ds:schemaRefs>
    <ds:schemaRef ds:uri="urn:documentMetaData-schema"/>
  </ds:schemaRefs>
</ds:datastoreItem>
</file>

<file path=customXml/itemProps5.xml><?xml version="1.0" encoding="utf-8"?>
<ds:datastoreItem xmlns:ds="http://schemas.openxmlformats.org/officeDocument/2006/customXml" ds:itemID="{6A67BF64-BCCC-4036-9E21-E605D5CA8F46}">
  <ds:schemaRefs>
    <ds:schemaRef ds:uri="https://www.onelaw.co.nz/2020/CustomDataXMLSchema/e03e06d3-558a-45a1-a5e8-7ab1582c4fca"/>
  </ds:schemaRefs>
</ds:datastoreItem>
</file>

<file path=docMetadata/LabelInfo.xml><?xml version="1.0" encoding="utf-8"?>
<clbl:labelList xmlns:clbl="http://schemas.microsoft.com/office/2020/mipLabelMetadata">
  <clbl:label id="{a743cd0b-35f2-49d4-99ef-46571806ee5c}" enabled="1" method="Standard" siteId="{9bd5b2e0-ce1a-47ab-ab44-f86d9c55a1f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Initial Letter to Client V3.dotx</Template>
  <TotalTime>101</TotalTime>
  <Pages>1</Pages>
  <Words>212</Words>
  <Characters>1372</Characters>
  <Application>Microsoft Office Word</Application>
  <DocSecurity>0</DocSecurity>
  <Lines>38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Martin</dc:creator>
  <cp:keywords/>
  <dc:description/>
  <cp:lastModifiedBy>Daniel Martin</cp:lastModifiedBy>
  <cp:revision>2</cp:revision>
  <dcterms:created xsi:type="dcterms:W3CDTF">2026-09-04T01:44:00Z</dcterms:created>
  <dcterms:modified xsi:type="dcterms:W3CDTF">2026-09-04T01:44:00Z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0x010100118F1B2147B8E24BB1E1185FC16F92C5</vt:lpwstr>
  </property>
  <property fmtid="{D5CDD505-2E9C-101B-9397-08002B2CF9AE}" pid="3" name="MediaServiceImageTags">
    <vt:lpwstr/>
  </property>
</Properties>
</file>