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7922B" w14:textId="77777777" w:rsidR="00224B5F" w:rsidRPr="00B70751" w:rsidRDefault="00224B5F">
      <w:pPr>
        <w:rPr>
          <w:rFonts w:cstheme="minorHAnsi"/>
        </w:rPr>
      </w:pPr>
    </w:p>
    <w:tbl>
      <w:tblPr>
        <w:tblStyle w:val="TableGridLight"/>
        <w:tblW w:w="1091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536"/>
      </w:tblGrid>
      <w:tr w:rsidR="00224B5F" w:rsidRPr="00B70751" w14:paraId="27C9FD70" w14:textId="77777777" w:rsidTr="00561A1D">
        <w:trPr>
          <w:trHeight w:val="1498"/>
        </w:trPr>
        <w:tc>
          <w:tcPr>
            <w:tcW w:w="6379" w:type="dxa"/>
          </w:tcPr>
          <w:p w14:paraId="4492C3C5" w14:textId="4BCB101F" w:rsidR="00224B5F" w:rsidRPr="00B70751" w:rsidRDefault="00224B5F" w:rsidP="00561A1D">
            <w:pPr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fldChar w:fldCharType="begin"/>
            </w:r>
            <w:r w:rsidRPr="00B70751">
              <w:rPr>
                <w:rFonts w:cstheme="minorHAnsi"/>
                <w:b/>
                <w:bCs/>
              </w:rPr>
              <w:instrText xml:space="preserve"> MERGEFIELD  StatementTitle \* Upper </w:instrText>
            </w:r>
            <w:r w:rsidRPr="00B70751">
              <w:rPr>
                <w:rFonts w:cstheme="minorHAnsi"/>
                <w:b/>
                <w:bCs/>
              </w:rPr>
              <w:fldChar w:fldCharType="separate"/>
            </w:r>
            <w:r w:rsidR="00E11A4E" w:rsidRPr="00B70751">
              <w:rPr>
                <w:rFonts w:cstheme="minorHAnsi"/>
                <w:b/>
                <w:bCs/>
                <w:noProof/>
              </w:rPr>
              <w:t>«STATEMENTTITLE»</w:t>
            </w:r>
            <w:r w:rsidRPr="00B70751">
              <w:rPr>
                <w:rFonts w:cstheme="minorHAnsi"/>
                <w:b/>
                <w:bCs/>
              </w:rPr>
              <w:fldChar w:fldCharType="end"/>
            </w:r>
          </w:p>
          <w:p w14:paraId="4D6D470A" w14:textId="77777777" w:rsidR="00224B5F" w:rsidRPr="00B70751" w:rsidRDefault="00224B5F" w:rsidP="00561A1D">
            <w:pPr>
              <w:rPr>
                <w:rFonts w:cstheme="minorHAnsi"/>
              </w:rPr>
            </w:pPr>
          </w:p>
          <w:p w14:paraId="744B28BD" w14:textId="19590C4F" w:rsidR="00224B5F" w:rsidRPr="00B70751" w:rsidRDefault="00224B5F" w:rsidP="00561A1D">
            <w:pPr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BillingPartyName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«BillingPartyName»</w:t>
            </w:r>
            <w:r w:rsidRPr="00B70751">
              <w:rPr>
                <w:rFonts w:cstheme="minorHAnsi"/>
              </w:rPr>
              <w:fldChar w:fldCharType="end"/>
            </w:r>
          </w:p>
          <w:p w14:paraId="0266E043" w14:textId="1C8F5C3F" w:rsidR="00224B5F" w:rsidRPr="00B70751" w:rsidRDefault="00224B5F" w:rsidP="00561A1D">
            <w:pPr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BillingPartyAddress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«BillingPartyAddress»</w:t>
            </w:r>
            <w:r w:rsidRPr="00B70751">
              <w:rPr>
                <w:rFonts w:cstheme="minorHAnsi"/>
              </w:rPr>
              <w:fldChar w:fldCharType="end"/>
            </w:r>
          </w:p>
          <w:p w14:paraId="040CBD33" w14:textId="77777777" w:rsidR="00FD3B22" w:rsidRPr="00B70751" w:rsidRDefault="00FD3B22" w:rsidP="00561A1D">
            <w:pPr>
              <w:rPr>
                <w:rFonts w:cstheme="minorHAnsi"/>
              </w:rPr>
            </w:pPr>
          </w:p>
          <w:p w14:paraId="3FB618B9" w14:textId="11D06DB0" w:rsidR="00224B5F" w:rsidRPr="00B70751" w:rsidRDefault="00763360" w:rsidP="00561A1D">
            <w:pPr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BillingPartyDefaultAREmailAddress</w:instrText>
            </w:r>
            <w:r w:rsidRPr="00B70751">
              <w:rPr>
                <w:rFonts w:cstheme="minorHAnsi"/>
              </w:rPr>
              <w:fldChar w:fldCharType="separate"/>
            </w:r>
            <w:r w:rsidRPr="00B70751">
              <w:rPr>
                <w:rFonts w:cstheme="minorHAnsi"/>
                <w:noProof/>
              </w:rPr>
              <w:t>«BillingPartyEmailAddress»</w:t>
            </w:r>
            <w:r w:rsidRPr="00B70751">
              <w:rPr>
                <w:rFonts w:cstheme="minorHAnsi"/>
              </w:rPr>
              <w:fldChar w:fldCharType="end"/>
            </w:r>
          </w:p>
        </w:tc>
        <w:tc>
          <w:tcPr>
            <w:tcW w:w="4536" w:type="dxa"/>
          </w:tcPr>
          <w:p w14:paraId="47DF3565" w14:textId="77777777" w:rsidR="00224B5F" w:rsidRPr="00B70751" w:rsidRDefault="00224B5F" w:rsidP="00561A1D">
            <w:pPr>
              <w:jc w:val="right"/>
              <w:rPr>
                <w:rFonts w:cstheme="minorHAnsi"/>
              </w:rPr>
            </w:pPr>
          </w:p>
          <w:p w14:paraId="59103968" w14:textId="77777777" w:rsidR="00224B5F" w:rsidRPr="00B70751" w:rsidRDefault="00224B5F" w:rsidP="00561A1D">
            <w:pPr>
              <w:jc w:val="right"/>
              <w:rPr>
                <w:rFonts w:cstheme="minorHAnsi"/>
                <w:b/>
                <w:bCs/>
              </w:rPr>
            </w:pPr>
          </w:p>
          <w:p w14:paraId="5E774331" w14:textId="6984006B" w:rsidR="00224B5F" w:rsidRPr="00B70751" w:rsidRDefault="00224B5F" w:rsidP="00561A1D">
            <w:pPr>
              <w:jc w:val="right"/>
              <w:rPr>
                <w:rFonts w:cstheme="minorHAnsi"/>
              </w:rPr>
            </w:pPr>
            <w:r w:rsidRPr="00B70751">
              <w:rPr>
                <w:rFonts w:cstheme="minorHAnsi"/>
                <w:b/>
                <w:bCs/>
              </w:rPr>
              <w:t>Statement Reference:</w:t>
            </w:r>
            <w:r w:rsidRPr="00B70751">
              <w:rPr>
                <w:rFonts w:cstheme="minorHAnsi"/>
              </w:rPr>
              <w:t xml:space="preserve"> </w:t>
            </w: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StatementReference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«StatementReference»</w:t>
            </w:r>
            <w:r w:rsidRPr="00B70751">
              <w:rPr>
                <w:rFonts w:cstheme="minorHAnsi"/>
              </w:rPr>
              <w:fldChar w:fldCharType="end"/>
            </w:r>
          </w:p>
          <w:p w14:paraId="205984AC" w14:textId="0CDF7726" w:rsidR="00224B5F" w:rsidRPr="00B70751" w:rsidRDefault="00224B5F" w:rsidP="00561A1D">
            <w:pPr>
              <w:jc w:val="right"/>
              <w:rPr>
                <w:rFonts w:cstheme="minorHAnsi"/>
              </w:rPr>
            </w:pPr>
            <w:r w:rsidRPr="00B70751">
              <w:rPr>
                <w:rFonts w:cstheme="minorHAnsi"/>
                <w:b/>
                <w:bCs/>
              </w:rPr>
              <w:t xml:space="preserve">Statement Date: </w:t>
            </w: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StatementDate \@"d MMMM yyyy"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«StatementDate»</w:t>
            </w:r>
            <w:r w:rsidRPr="00B70751">
              <w:rPr>
                <w:rFonts w:cstheme="minorHAnsi"/>
              </w:rPr>
              <w:fldChar w:fldCharType="end"/>
            </w:r>
          </w:p>
          <w:p w14:paraId="2543741B" w14:textId="4D21EEC4" w:rsidR="00224B5F" w:rsidRPr="00B70751" w:rsidRDefault="00224B5F" w:rsidP="00561A1D">
            <w:pPr>
              <w:jc w:val="right"/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 Start:DateRange  \* MERGEFORMAT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«Start:DateRange»</w:t>
            </w:r>
            <w:r w:rsidRPr="00B70751">
              <w:rPr>
                <w:rFonts w:cstheme="minorHAnsi"/>
              </w:rPr>
              <w:fldChar w:fldCharType="end"/>
            </w:r>
            <w:r w:rsidRPr="00B70751">
              <w:rPr>
                <w:rFonts w:cstheme="minorHAnsi"/>
              </w:rPr>
              <w:t xml:space="preserve">For the period of </w:t>
            </w: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 FromDate  \@"d/M/yyyy" MERGEFORMAT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«FromDate»</w:t>
            </w:r>
            <w:r w:rsidRPr="00B70751">
              <w:rPr>
                <w:rFonts w:cstheme="minorHAnsi"/>
              </w:rPr>
              <w:fldChar w:fldCharType="end"/>
            </w:r>
            <w:r w:rsidRPr="00B70751">
              <w:rPr>
                <w:rFonts w:cstheme="minorHAnsi"/>
              </w:rPr>
              <w:t xml:space="preserve"> to </w:t>
            </w: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 ToDate  \@"d/M/yyyy" MERGEFORMAT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«ToDate»</w:t>
            </w:r>
            <w:r w:rsidRPr="00B70751">
              <w:rPr>
                <w:rFonts w:cstheme="minorHAnsi"/>
              </w:rPr>
              <w:fldChar w:fldCharType="end"/>
            </w: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 End:DateRange  \* MERGEFORMAT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«End:DateRange»</w:t>
            </w:r>
            <w:r w:rsidRPr="00B70751">
              <w:rPr>
                <w:rFonts w:cstheme="minorHAnsi"/>
              </w:rPr>
              <w:fldChar w:fldCharType="end"/>
            </w:r>
          </w:p>
        </w:tc>
      </w:tr>
    </w:tbl>
    <w:p w14:paraId="2FAED7D4" w14:textId="77777777" w:rsidR="00F21E1A" w:rsidRPr="00B70751" w:rsidRDefault="00F21E1A">
      <w:pPr>
        <w:rPr>
          <w:rFonts w:cstheme="minorHAnsi"/>
        </w:rPr>
      </w:pPr>
    </w:p>
    <w:p w14:paraId="55B53702" w14:textId="02844EA6" w:rsidR="00EE5F86" w:rsidRPr="00B70751" w:rsidRDefault="00EE5F86" w:rsidP="00EE5F86">
      <w:pPr>
        <w:spacing w:after="0"/>
        <w:rPr>
          <w:rFonts w:cstheme="minorHAnsi"/>
        </w:rPr>
      </w:pPr>
      <w:r w:rsidRPr="00B70751">
        <w:rPr>
          <w:rFonts w:cstheme="minorHAnsi"/>
        </w:rPr>
        <w:fldChar w:fldCharType="begin"/>
      </w:r>
      <w:r w:rsidRPr="00B70751">
        <w:rPr>
          <w:rFonts w:cstheme="minorHAnsi"/>
        </w:rPr>
        <w:instrText xml:space="preserve"> MERGEFIELD</w:instrText>
      </w:r>
      <w:r w:rsidR="00DA0023" w:rsidRPr="00B70751">
        <w:rPr>
          <w:rFonts w:cstheme="minorHAnsi"/>
        </w:rPr>
        <w:instrText xml:space="preserve"> </w:instrText>
      </w:r>
      <w:r w:rsidRPr="00B70751">
        <w:rPr>
          <w:rFonts w:cstheme="minorHAnsi"/>
        </w:rPr>
        <w:instrText>Start:</w:instrText>
      </w:r>
      <w:r w:rsidR="007E4712" w:rsidRPr="00B70751">
        <w:rPr>
          <w:rFonts w:cstheme="minorHAnsi"/>
        </w:rPr>
        <w:instrText>SummaryLines</w:instrText>
      </w:r>
      <w:r w:rsidRPr="00B70751">
        <w:rPr>
          <w:rFonts w:cstheme="minorHAnsi"/>
        </w:rPr>
        <w:instrText xml:space="preserve"> </w:instrText>
      </w:r>
      <w:r w:rsidRPr="00B70751">
        <w:rPr>
          <w:rFonts w:cstheme="minorHAnsi"/>
        </w:rPr>
        <w:fldChar w:fldCharType="separate"/>
      </w:r>
      <w:r w:rsidR="00E11A4E" w:rsidRPr="00B70751">
        <w:rPr>
          <w:rFonts w:cstheme="minorHAnsi"/>
          <w:noProof/>
        </w:rPr>
        <w:t>«Start:SummaryLines»</w:t>
      </w:r>
      <w:r w:rsidRPr="00B70751">
        <w:rPr>
          <w:rFonts w:cstheme="minorHAnsi"/>
        </w:rPr>
        <w:fldChar w:fldCharType="end"/>
      </w:r>
    </w:p>
    <w:tbl>
      <w:tblPr>
        <w:tblStyle w:val="TableGridLight"/>
        <w:tblW w:w="10848" w:type="dxa"/>
        <w:tblInd w:w="-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134"/>
        <w:gridCol w:w="1134"/>
        <w:gridCol w:w="2977"/>
        <w:gridCol w:w="1134"/>
        <w:gridCol w:w="992"/>
        <w:gridCol w:w="850"/>
        <w:gridCol w:w="142"/>
        <w:gridCol w:w="1134"/>
      </w:tblGrid>
      <w:tr w:rsidR="00BE092F" w:rsidRPr="00B70751" w14:paraId="1C1AD52D" w14:textId="77777777" w:rsidTr="00E63876">
        <w:trPr>
          <w:trHeight w:val="221"/>
        </w:trPr>
        <w:tc>
          <w:tcPr>
            <w:tcW w:w="1351" w:type="dxa"/>
            <w:tcBorders>
              <w:bottom w:val="single" w:sz="4" w:space="0" w:color="auto"/>
            </w:tcBorders>
          </w:tcPr>
          <w:p w14:paraId="7D306601" w14:textId="113F500A" w:rsidR="00BE092F" w:rsidRPr="00B70751" w:rsidRDefault="00BE092F" w:rsidP="009B02F5">
            <w:pPr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C6401B" w14:textId="051D1B3F" w:rsidR="00BE092F" w:rsidRPr="00B70751" w:rsidRDefault="00BE092F" w:rsidP="009B02F5">
            <w:pPr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t>Bill Ref.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961C83" w14:textId="0C0632A1" w:rsidR="00BE092F" w:rsidRPr="00B70751" w:rsidRDefault="00BE092F" w:rsidP="009B02F5">
            <w:pPr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t>Account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DD072C2" w14:textId="21FDEE3C" w:rsidR="00BE092F" w:rsidRPr="00B70751" w:rsidRDefault="00BE092F" w:rsidP="009B02F5">
            <w:pPr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t>Description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CF338D" w14:textId="2142AB3A" w:rsidR="00BE092F" w:rsidRPr="00B70751" w:rsidRDefault="00BE092F" w:rsidP="009B02F5">
            <w:pPr>
              <w:jc w:val="right"/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t>Invoiced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FA8D4E" w14:textId="36FB3272" w:rsidR="00BE092F" w:rsidRPr="00B70751" w:rsidRDefault="00BE092F" w:rsidP="009B02F5">
            <w:pPr>
              <w:jc w:val="right"/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t>Interest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7F96F1A" w14:textId="17FAC8EB" w:rsidR="00BE092F" w:rsidRPr="00B70751" w:rsidRDefault="00BE092F" w:rsidP="009B02F5">
            <w:pPr>
              <w:jc w:val="right"/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t>Credits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283234" w14:textId="18EC7147" w:rsidR="00BE092F" w:rsidRPr="00B70751" w:rsidRDefault="00BE092F" w:rsidP="009B02F5">
            <w:pPr>
              <w:jc w:val="right"/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t>Owing</w:t>
            </w:r>
          </w:p>
        </w:tc>
      </w:tr>
      <w:tr w:rsidR="00BE092F" w:rsidRPr="00B70751" w14:paraId="7E4742F8" w14:textId="77777777" w:rsidTr="00E63876">
        <w:trPr>
          <w:trHeight w:val="221"/>
        </w:trPr>
        <w:tc>
          <w:tcPr>
            <w:tcW w:w="135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40C302E" w14:textId="33286DFF" w:rsidR="00BE092F" w:rsidRPr="00B70751" w:rsidRDefault="00BE092F" w:rsidP="007C5242">
            <w:pPr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Start:Line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«Start:Line»</w:t>
            </w:r>
            <w:r w:rsidRPr="00B70751">
              <w:rPr>
                <w:rFonts w:cstheme="minorHAnsi"/>
              </w:rPr>
              <w:fldChar w:fldCharType="end"/>
            </w: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Date \@"dd/MM/yyyy"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«Date»</w:t>
            </w:r>
            <w:r w:rsidRPr="00B70751">
              <w:rPr>
                <w:rFonts w:cstheme="minorHAns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78EB142" w14:textId="14DA494A" w:rsidR="00BE092F" w:rsidRPr="00B70751" w:rsidRDefault="00BE092F" w:rsidP="007C5242">
            <w:pPr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BillReference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«BillReference»</w:t>
            </w:r>
            <w:r w:rsidRPr="00B70751">
              <w:rPr>
                <w:rFonts w:cstheme="minorHAns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EEFE1F1" w14:textId="4E03732F" w:rsidR="00BE092F" w:rsidRPr="00B70751" w:rsidRDefault="00BE092F" w:rsidP="007C5242">
            <w:pPr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AccountNumber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«AccountNumber»</w:t>
            </w:r>
            <w:r w:rsidRPr="00B70751">
              <w:rPr>
                <w:rFonts w:cstheme="minorHAnsi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2A11022" w14:textId="068C1FE0" w:rsidR="00BE092F" w:rsidRPr="00B70751" w:rsidRDefault="00BE092F" w:rsidP="007C5242">
            <w:pPr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Narration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«Narration»</w:t>
            </w:r>
            <w:r w:rsidRPr="00B70751">
              <w:rPr>
                <w:rFonts w:cstheme="minorHAns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D85850F" w14:textId="55355C2C" w:rsidR="00BE092F" w:rsidRPr="00B70751" w:rsidRDefault="00BE092F" w:rsidP="007C5242">
            <w:pPr>
              <w:jc w:val="right"/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Total \# N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«Total»</w:t>
            </w:r>
            <w:r w:rsidRPr="00B70751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D1D3F8E" w14:textId="6941D133" w:rsidR="00BE092F" w:rsidRPr="00B70751" w:rsidRDefault="003A1199" w:rsidP="007C5242">
            <w:pPr>
              <w:jc w:val="right"/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Debits \# N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«Debits»</w:t>
            </w:r>
            <w:r w:rsidRPr="00B70751">
              <w:rPr>
                <w:rFonts w:cstheme="minorHAnsi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E408AAA" w14:textId="02F26F5C" w:rsidR="00BE092F" w:rsidRPr="00B70751" w:rsidRDefault="00BE092F" w:rsidP="007C5242">
            <w:pPr>
              <w:jc w:val="right"/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Credits \# N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«Credits»</w:t>
            </w:r>
            <w:r w:rsidRPr="00B70751">
              <w:rPr>
                <w:rFonts w:cstheme="minorHAns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7F49D66" w14:textId="31846075" w:rsidR="00BE092F" w:rsidRPr="00B70751" w:rsidRDefault="00BE092F" w:rsidP="007C5242">
            <w:pPr>
              <w:jc w:val="right"/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Balance \# N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«Balance»</w:t>
            </w:r>
            <w:r w:rsidRPr="00B70751">
              <w:rPr>
                <w:rFonts w:cstheme="minorHAnsi"/>
              </w:rPr>
              <w:fldChar w:fldCharType="end"/>
            </w: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End:Line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«End:Line»</w:t>
            </w:r>
            <w:r w:rsidRPr="00B70751">
              <w:rPr>
                <w:rFonts w:cstheme="minorHAnsi"/>
              </w:rPr>
              <w:fldChar w:fldCharType="end"/>
            </w:r>
          </w:p>
        </w:tc>
      </w:tr>
      <w:tr w:rsidR="00BE092F" w:rsidRPr="00B70751" w14:paraId="1E85FD73" w14:textId="77777777" w:rsidTr="00D60DCB">
        <w:trPr>
          <w:trHeight w:val="442"/>
        </w:trPr>
        <w:tc>
          <w:tcPr>
            <w:tcW w:w="1351" w:type="dxa"/>
            <w:tcBorders>
              <w:top w:val="single" w:sz="4" w:space="0" w:color="D9D9D9" w:themeColor="background1" w:themeShade="D9"/>
            </w:tcBorders>
          </w:tcPr>
          <w:p w14:paraId="0EE1310A" w14:textId="3D75C79F" w:rsidR="00BE092F" w:rsidRPr="00B70751" w:rsidRDefault="00BE092F" w:rsidP="007C5242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D9D9D9" w:themeColor="background1" w:themeShade="D9"/>
            </w:tcBorders>
          </w:tcPr>
          <w:p w14:paraId="4FCA8A29" w14:textId="77777777" w:rsidR="00BE092F" w:rsidRPr="00B70751" w:rsidRDefault="00BE092F" w:rsidP="007C5242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D9D9D9" w:themeColor="background1" w:themeShade="D9"/>
            </w:tcBorders>
          </w:tcPr>
          <w:p w14:paraId="5793FDFF" w14:textId="56A695B8" w:rsidR="00BE092F" w:rsidRPr="00B70751" w:rsidRDefault="00BE092F" w:rsidP="007C5242">
            <w:pPr>
              <w:jc w:val="right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D9D9D9" w:themeColor="background1" w:themeShade="D9"/>
            </w:tcBorders>
          </w:tcPr>
          <w:p w14:paraId="7022F35E" w14:textId="19A7C8BA" w:rsidR="00BE092F" w:rsidRPr="00B70751" w:rsidRDefault="00BE092F" w:rsidP="007C5242">
            <w:pPr>
              <w:jc w:val="right"/>
              <w:rPr>
                <w:rFonts w:cstheme="minorHAnsi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D9D9D9" w:themeColor="background1" w:themeShade="D9"/>
            </w:tcBorders>
          </w:tcPr>
          <w:p w14:paraId="371A90C5" w14:textId="68F86091" w:rsidR="00BE092F" w:rsidRPr="00B70751" w:rsidRDefault="00BE092F" w:rsidP="007C5242">
            <w:pPr>
              <w:jc w:val="right"/>
              <w:rPr>
                <w:rFonts w:cstheme="minorHAnsi"/>
                <w:b/>
                <w:bCs/>
              </w:rPr>
            </w:pPr>
            <w:r w:rsidRPr="00B70751">
              <w:rPr>
                <w:rFonts w:cstheme="minorHAnsi"/>
                <w:b/>
                <w:bCs/>
              </w:rPr>
              <w:t>Total Payment Due:</w:t>
            </w:r>
          </w:p>
        </w:tc>
        <w:tc>
          <w:tcPr>
            <w:tcW w:w="1276" w:type="dxa"/>
            <w:gridSpan w:val="2"/>
            <w:tcBorders>
              <w:top w:val="single" w:sz="4" w:space="0" w:color="D9D9D9" w:themeColor="background1" w:themeShade="D9"/>
            </w:tcBorders>
          </w:tcPr>
          <w:p w14:paraId="07DF59D5" w14:textId="63C5AA20" w:rsidR="00BE092F" w:rsidRPr="00B70751" w:rsidRDefault="00BE092F" w:rsidP="007C5242">
            <w:pPr>
              <w:jc w:val="right"/>
              <w:rPr>
                <w:rFonts w:cstheme="minorHAnsi"/>
              </w:rPr>
            </w:pPr>
            <w:r w:rsidRPr="00B70751">
              <w:rPr>
                <w:rFonts w:cstheme="minorHAnsi"/>
              </w:rPr>
              <w:fldChar w:fldCharType="begin"/>
            </w:r>
            <w:r w:rsidRPr="00B70751">
              <w:rPr>
                <w:rFonts w:cstheme="minorHAnsi"/>
              </w:rPr>
              <w:instrText xml:space="preserve"> MERGEFIELD TotalAmount \#</w:instrText>
            </w:r>
            <w:r w:rsidR="00B70751" w:rsidRPr="00B70751">
              <w:rPr>
                <w:rFonts w:cstheme="minorHAnsi"/>
              </w:rPr>
              <w:instrText xml:space="preserve"> C</w:instrText>
            </w:r>
            <w:r w:rsidRPr="00B70751">
              <w:rPr>
                <w:rFonts w:cstheme="minorHAnsi"/>
              </w:rPr>
              <w:instrText xml:space="preserve"> </w:instrText>
            </w:r>
            <w:r w:rsidRPr="00B70751">
              <w:rPr>
                <w:rFonts w:cstheme="minorHAnsi"/>
              </w:rPr>
              <w:fldChar w:fldCharType="separate"/>
            </w:r>
            <w:r w:rsidR="00E11A4E" w:rsidRPr="00B70751">
              <w:rPr>
                <w:rFonts w:cstheme="minorHAnsi"/>
                <w:noProof/>
              </w:rPr>
              <w:t>«TotalAmount»</w:t>
            </w:r>
            <w:r w:rsidRPr="00B70751">
              <w:rPr>
                <w:rFonts w:cstheme="minorHAnsi"/>
              </w:rPr>
              <w:fldChar w:fldCharType="end"/>
            </w:r>
          </w:p>
        </w:tc>
      </w:tr>
    </w:tbl>
    <w:p w14:paraId="712A9D54" w14:textId="77777777" w:rsidR="00E20E64" w:rsidRPr="00B70751" w:rsidRDefault="00E20E64" w:rsidP="004B3106">
      <w:pPr>
        <w:spacing w:after="0"/>
        <w:rPr>
          <w:rFonts w:cstheme="minorHAnsi"/>
          <w:sz w:val="6"/>
          <w:szCs w:val="6"/>
        </w:rPr>
      </w:pPr>
    </w:p>
    <w:p w14:paraId="6F62A1C4" w14:textId="475257EB" w:rsidR="003E1571" w:rsidRPr="00B70751" w:rsidRDefault="003E1571" w:rsidP="003E1571">
      <w:pPr>
        <w:spacing w:after="0"/>
        <w:rPr>
          <w:rFonts w:cstheme="minorHAnsi"/>
        </w:rPr>
      </w:pPr>
      <w:r w:rsidRPr="00B70751">
        <w:rPr>
          <w:rFonts w:cstheme="minorHAnsi"/>
        </w:rPr>
        <w:fldChar w:fldCharType="begin"/>
      </w:r>
      <w:r w:rsidRPr="00B70751">
        <w:rPr>
          <w:rFonts w:cstheme="minorHAnsi"/>
        </w:rPr>
        <w:instrText xml:space="preserve"> MERGEFIELD End:SummaryLines </w:instrText>
      </w:r>
      <w:r w:rsidRPr="00B70751">
        <w:rPr>
          <w:rFonts w:cstheme="minorHAnsi"/>
        </w:rPr>
        <w:fldChar w:fldCharType="separate"/>
      </w:r>
      <w:r w:rsidR="00E11A4E" w:rsidRPr="00B70751">
        <w:rPr>
          <w:rFonts w:cstheme="minorHAnsi"/>
          <w:noProof/>
        </w:rPr>
        <w:t>«End:SummaryLines»</w:t>
      </w:r>
      <w:r w:rsidRPr="00B70751">
        <w:rPr>
          <w:rFonts w:cstheme="minorHAnsi"/>
        </w:rPr>
        <w:fldChar w:fldCharType="end"/>
      </w:r>
    </w:p>
    <w:p w14:paraId="54050B39" w14:textId="77777777" w:rsidR="00AB2C12" w:rsidRPr="00B70751" w:rsidRDefault="00AB2C12" w:rsidP="004B3106">
      <w:pPr>
        <w:spacing w:after="0"/>
        <w:rPr>
          <w:rFonts w:cstheme="minorHAnsi"/>
          <w:sz w:val="6"/>
          <w:szCs w:val="6"/>
        </w:rPr>
      </w:pPr>
    </w:p>
    <w:p w14:paraId="05AE39B5" w14:textId="77777777" w:rsidR="00AB2C12" w:rsidRPr="00B70751" w:rsidRDefault="00AB2C12" w:rsidP="004B3106">
      <w:pPr>
        <w:spacing w:after="0"/>
        <w:rPr>
          <w:rFonts w:cstheme="minorHAnsi"/>
          <w:sz w:val="6"/>
          <w:szCs w:val="6"/>
        </w:rPr>
      </w:pPr>
    </w:p>
    <w:p w14:paraId="7DBC5CBE" w14:textId="77777777" w:rsidR="00AB2C12" w:rsidRPr="00B70751" w:rsidRDefault="00AB2C12" w:rsidP="004B3106">
      <w:pPr>
        <w:spacing w:after="0"/>
        <w:rPr>
          <w:rFonts w:cstheme="minorHAnsi"/>
          <w:sz w:val="6"/>
          <w:szCs w:val="6"/>
        </w:rPr>
      </w:pPr>
    </w:p>
    <w:tbl>
      <w:tblPr>
        <w:tblW w:w="5589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7088"/>
        <w:gridCol w:w="2409"/>
        <w:gridCol w:w="1276"/>
      </w:tblGrid>
      <w:tr w:rsidR="00DE4CBD" w:rsidRPr="00B70751" w14:paraId="4DDD3196" w14:textId="77777777" w:rsidTr="00D60DCB">
        <w:trPr>
          <w:trHeight w:val="281"/>
        </w:trPr>
        <w:tc>
          <w:tcPr>
            <w:tcW w:w="3290" w:type="pct"/>
            <w:vMerge w:val="restart"/>
          </w:tcPr>
          <w:p w14:paraId="2423B5E1" w14:textId="77777777" w:rsidR="00DE4CBD" w:rsidRPr="00B70751" w:rsidRDefault="00DE4CBD" w:rsidP="007570FB">
            <w:pPr>
              <w:ind w:firstLine="34"/>
              <w:rPr>
                <w:rFonts w:cstheme="minorHAnsi"/>
                <w:bCs/>
              </w:rPr>
            </w:pPr>
          </w:p>
        </w:tc>
        <w:tc>
          <w:tcPr>
            <w:tcW w:w="1118" w:type="pct"/>
          </w:tcPr>
          <w:p w14:paraId="09054744" w14:textId="77777777" w:rsidR="00DE4CBD" w:rsidRPr="00B70751" w:rsidRDefault="00DE4CBD" w:rsidP="007570FB">
            <w:pPr>
              <w:ind w:right="-49"/>
              <w:jc w:val="right"/>
              <w:rPr>
                <w:rFonts w:cstheme="minorHAnsi"/>
                <w:bCs/>
              </w:rPr>
            </w:pPr>
            <w:r w:rsidRPr="00B70751">
              <w:rPr>
                <w:rFonts w:cstheme="minorHAnsi"/>
                <w:bCs/>
              </w:rPr>
              <w:t>Overdue:</w:t>
            </w:r>
          </w:p>
        </w:tc>
        <w:tc>
          <w:tcPr>
            <w:tcW w:w="592" w:type="pct"/>
          </w:tcPr>
          <w:p w14:paraId="2A8BBCF8" w14:textId="77777777" w:rsidR="00DE4CBD" w:rsidRPr="00B70751" w:rsidRDefault="00DE4CBD" w:rsidP="007570FB">
            <w:pPr>
              <w:ind w:right="-49"/>
              <w:jc w:val="right"/>
              <w:rPr>
                <w:rFonts w:cstheme="minorHAnsi"/>
                <w:bCs/>
              </w:rPr>
            </w:pPr>
            <w:r w:rsidRPr="00B70751">
              <w:rPr>
                <w:rFonts w:cstheme="minorHAnsi"/>
                <w:bCs/>
              </w:rPr>
              <w:fldChar w:fldCharType="begin"/>
            </w:r>
            <w:r w:rsidRPr="00B70751">
              <w:rPr>
                <w:rFonts w:cstheme="minorHAnsi"/>
                <w:bCs/>
              </w:rPr>
              <w:instrText xml:space="preserve"> MERGEFIELD OverdueAmount \# C </w:instrText>
            </w:r>
            <w:r w:rsidRPr="00B70751">
              <w:rPr>
                <w:rFonts w:cstheme="minorHAnsi"/>
                <w:bCs/>
              </w:rPr>
              <w:fldChar w:fldCharType="separate"/>
            </w:r>
            <w:r w:rsidRPr="00B70751">
              <w:rPr>
                <w:rFonts w:cstheme="minorHAnsi"/>
                <w:bCs/>
                <w:noProof/>
              </w:rPr>
              <w:t>«OverdueAmount»</w:t>
            </w:r>
            <w:r w:rsidRPr="00B70751">
              <w:rPr>
                <w:rFonts w:cstheme="minorHAnsi"/>
                <w:bCs/>
              </w:rPr>
              <w:fldChar w:fldCharType="end"/>
            </w:r>
          </w:p>
        </w:tc>
      </w:tr>
      <w:tr w:rsidR="00DE4CBD" w:rsidRPr="00B70751" w14:paraId="1E170161" w14:textId="77777777" w:rsidTr="00D60DCB">
        <w:trPr>
          <w:trHeight w:val="281"/>
        </w:trPr>
        <w:tc>
          <w:tcPr>
            <w:tcW w:w="3290" w:type="pct"/>
            <w:vMerge/>
          </w:tcPr>
          <w:p w14:paraId="39C429E0" w14:textId="77777777" w:rsidR="00DE4CBD" w:rsidRPr="00B70751" w:rsidRDefault="00DE4CBD" w:rsidP="007570FB">
            <w:pPr>
              <w:rPr>
                <w:rFonts w:cstheme="minorHAnsi"/>
              </w:rPr>
            </w:pPr>
          </w:p>
        </w:tc>
        <w:tc>
          <w:tcPr>
            <w:tcW w:w="1118" w:type="pct"/>
          </w:tcPr>
          <w:p w14:paraId="35873CCF" w14:textId="77777777" w:rsidR="00DE4CBD" w:rsidRPr="00B70751" w:rsidRDefault="00DE4CBD" w:rsidP="007570FB">
            <w:pPr>
              <w:ind w:right="-49" w:hanging="154"/>
              <w:jc w:val="right"/>
              <w:rPr>
                <w:rFonts w:cstheme="minorHAnsi"/>
                <w:bCs/>
              </w:rPr>
            </w:pPr>
            <w:r w:rsidRPr="00B70751">
              <w:rPr>
                <w:rFonts w:cstheme="minorHAnsi"/>
                <w:bCs/>
              </w:rPr>
              <w:t>Current:</w:t>
            </w:r>
          </w:p>
        </w:tc>
        <w:tc>
          <w:tcPr>
            <w:tcW w:w="592" w:type="pct"/>
          </w:tcPr>
          <w:p w14:paraId="2034A126" w14:textId="77777777" w:rsidR="00DE4CBD" w:rsidRPr="00B70751" w:rsidRDefault="00DE4CBD" w:rsidP="007570FB">
            <w:pPr>
              <w:ind w:right="-49"/>
              <w:jc w:val="right"/>
              <w:rPr>
                <w:rFonts w:cstheme="minorHAnsi"/>
                <w:bCs/>
              </w:rPr>
            </w:pPr>
            <w:r w:rsidRPr="00B70751">
              <w:rPr>
                <w:rFonts w:cstheme="minorHAnsi"/>
                <w:bCs/>
              </w:rPr>
              <w:fldChar w:fldCharType="begin"/>
            </w:r>
            <w:r w:rsidRPr="00B70751">
              <w:rPr>
                <w:rFonts w:cstheme="minorHAnsi"/>
                <w:bCs/>
              </w:rPr>
              <w:instrText xml:space="preserve"> MERGEFIELD CurrentAmount \# C </w:instrText>
            </w:r>
            <w:r w:rsidRPr="00B70751">
              <w:rPr>
                <w:rFonts w:cstheme="minorHAnsi"/>
                <w:bCs/>
              </w:rPr>
              <w:fldChar w:fldCharType="separate"/>
            </w:r>
            <w:r w:rsidRPr="00B70751">
              <w:rPr>
                <w:rFonts w:cstheme="minorHAnsi"/>
                <w:bCs/>
                <w:noProof/>
              </w:rPr>
              <w:t>«CurrentAmount»</w:t>
            </w:r>
            <w:r w:rsidRPr="00B70751">
              <w:rPr>
                <w:rFonts w:cstheme="minorHAnsi"/>
                <w:bCs/>
              </w:rPr>
              <w:fldChar w:fldCharType="end"/>
            </w:r>
          </w:p>
        </w:tc>
      </w:tr>
      <w:tr w:rsidR="00DE4CBD" w:rsidRPr="00B70751" w14:paraId="51CB259D" w14:textId="77777777" w:rsidTr="00D60DCB">
        <w:trPr>
          <w:trHeight w:val="281"/>
        </w:trPr>
        <w:tc>
          <w:tcPr>
            <w:tcW w:w="3290" w:type="pct"/>
            <w:vMerge/>
          </w:tcPr>
          <w:p w14:paraId="739CA028" w14:textId="77777777" w:rsidR="00DE4CBD" w:rsidRPr="00B70751" w:rsidRDefault="00DE4CBD" w:rsidP="007570FB">
            <w:pPr>
              <w:rPr>
                <w:rFonts w:cstheme="minorHAnsi"/>
              </w:rPr>
            </w:pPr>
          </w:p>
        </w:tc>
        <w:tc>
          <w:tcPr>
            <w:tcW w:w="1118" w:type="pct"/>
          </w:tcPr>
          <w:p w14:paraId="5AB90807" w14:textId="77777777" w:rsidR="00DE4CBD" w:rsidRPr="00B70751" w:rsidRDefault="00DE4CBD" w:rsidP="007570FB">
            <w:pPr>
              <w:ind w:right="-49"/>
              <w:jc w:val="right"/>
              <w:rPr>
                <w:rFonts w:cstheme="minorHAnsi"/>
                <w:b/>
              </w:rPr>
            </w:pPr>
            <w:r w:rsidRPr="00B70751">
              <w:rPr>
                <w:rFonts w:cstheme="minorHAnsi"/>
                <w:b/>
              </w:rPr>
              <w:t>Total:</w:t>
            </w:r>
          </w:p>
        </w:tc>
        <w:tc>
          <w:tcPr>
            <w:tcW w:w="592" w:type="pct"/>
          </w:tcPr>
          <w:p w14:paraId="0775EB29" w14:textId="75E3D377" w:rsidR="00DE4CBD" w:rsidRPr="00B70751" w:rsidRDefault="00DE4CBD" w:rsidP="007570FB">
            <w:pPr>
              <w:ind w:right="-49"/>
              <w:jc w:val="right"/>
              <w:rPr>
                <w:rFonts w:cstheme="minorHAnsi"/>
                <w:b/>
              </w:rPr>
            </w:pPr>
            <w:r w:rsidRPr="00B70751">
              <w:rPr>
                <w:rFonts w:cstheme="minorHAnsi"/>
                <w:b/>
              </w:rPr>
              <w:fldChar w:fldCharType="begin"/>
            </w:r>
            <w:r w:rsidRPr="00B70751">
              <w:rPr>
                <w:rFonts w:cstheme="minorHAnsi"/>
                <w:b/>
              </w:rPr>
              <w:instrText xml:space="preserve"> MERGEFIELD </w:instrText>
            </w:r>
            <w:r w:rsidRPr="00B70751">
              <w:rPr>
                <w:rFonts w:cstheme="minorHAnsi"/>
                <w:b/>
              </w:rPr>
              <w:lastRenderedPageBreak/>
              <w:instrText xml:space="preserve">TotalAmount \# C </w:instrText>
            </w:r>
            <w:r w:rsidRPr="00B70751">
              <w:rPr>
                <w:rFonts w:cstheme="minorHAnsi"/>
                <w:b/>
              </w:rPr>
              <w:fldChar w:fldCharType="separate"/>
            </w:r>
            <w:r w:rsidRPr="00B70751">
              <w:rPr>
                <w:rFonts w:cstheme="minorHAnsi"/>
                <w:b/>
                <w:noProof/>
              </w:rPr>
              <w:t>«TotalAmount»</w:t>
            </w:r>
            <w:r w:rsidRPr="00B70751">
              <w:rPr>
                <w:rFonts w:cstheme="minorHAnsi"/>
                <w:b/>
              </w:rPr>
              <w:fldChar w:fldCharType="end"/>
            </w:r>
          </w:p>
        </w:tc>
      </w:tr>
    </w:tbl>
    <w:p w14:paraId="738FBA2E" w14:textId="77777777" w:rsidR="003127AD" w:rsidRPr="00B70751" w:rsidRDefault="003127AD" w:rsidP="003127AD">
      <w:pPr>
        <w:rPr>
          <w:rFonts w:cstheme="minorHAnsi"/>
        </w:rPr>
      </w:pPr>
    </w:p>
    <w:p w14:paraId="06C128A7" w14:textId="2F9AA42F" w:rsidR="003127AD" w:rsidRPr="00B70751" w:rsidRDefault="00AA7691" w:rsidP="00EB44B7">
      <w:pPr>
        <w:ind w:left="-426"/>
        <w:rPr>
          <w:rFonts w:cstheme="minorHAnsi"/>
        </w:rPr>
      </w:pPr>
      <w:r w:rsidRPr="00B70751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EC7D5" wp14:editId="32CE2A9E">
                <wp:simplePos x="0" y="0"/>
                <wp:positionH relativeFrom="column">
                  <wp:posOffset>-247650</wp:posOffset>
                </wp:positionH>
                <wp:positionV relativeFrom="paragraph">
                  <wp:posOffset>16510</wp:posOffset>
                </wp:positionV>
                <wp:extent cx="6736080" cy="0"/>
                <wp:effectExtent l="0" t="0" r="0" b="0"/>
                <wp:wrapNone/>
                <wp:docPr id="958871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1069CD6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5pt,1.3pt" to="510.9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5ymQEAAIgDAAAOAAAAZHJzL2Uyb0RvYy54bWysU9uO0zAQfUfiHyy/06SLVF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127AD" w:rsidRPr="00B70751">
        <w:rPr>
          <w:rFonts w:cstheme="minorHAnsi"/>
        </w:rPr>
        <w:fldChar w:fldCharType="begin"/>
      </w:r>
      <w:r w:rsidR="003127AD" w:rsidRPr="00B70751">
        <w:rPr>
          <w:rFonts w:cstheme="minorHAnsi"/>
        </w:rPr>
        <w:instrText xml:space="preserve"> MERGEFIELD Start:PaymentSlip </w:instrText>
      </w:r>
      <w:r w:rsidR="003127AD" w:rsidRPr="00B70751">
        <w:rPr>
          <w:rFonts w:cstheme="minorHAnsi"/>
        </w:rPr>
        <w:fldChar w:fldCharType="separate"/>
      </w:r>
      <w:r w:rsidR="003127AD" w:rsidRPr="00B70751">
        <w:rPr>
          <w:rFonts w:cstheme="minorHAnsi"/>
          <w:noProof/>
        </w:rPr>
        <w:t>«Start:PaymentSlip»</w:t>
      </w:r>
      <w:r w:rsidR="003127AD" w:rsidRPr="00B70751">
        <w:rPr>
          <w:rFonts w:cstheme="minorHAnsi"/>
        </w:rPr>
        <w:fldChar w:fldCharType="end"/>
      </w:r>
      <w:r w:rsidR="003127AD" w:rsidRPr="00B70751">
        <w:rPr>
          <w:rFonts w:cstheme="minorHAnsi"/>
        </w:rPr>
        <w:br/>
      </w:r>
      <w:r w:rsidR="003127AD" w:rsidRPr="00B70751">
        <w:rPr>
          <w:rFonts w:cstheme="minorHAnsi"/>
          <w:b/>
          <w:bCs/>
        </w:rPr>
        <w:t>PAYMENT INFORMATION:</w:t>
      </w:r>
      <w:r w:rsidR="003127AD" w:rsidRPr="00B70751">
        <w:rPr>
          <w:rFonts w:cstheme="minorHAnsi"/>
          <w:b/>
          <w:bCs/>
        </w:rPr>
        <w:br/>
      </w:r>
      <w:r w:rsidR="003127AD" w:rsidRPr="00B70751">
        <w:rPr>
          <w:rFonts w:cstheme="minorHAnsi"/>
        </w:rPr>
        <w:t xml:space="preserve">Payment can be made by direct credit to </w:t>
      </w:r>
      <w:r w:rsidR="003127AD" w:rsidRPr="00B70751">
        <w:rPr>
          <w:rFonts w:cstheme="minorHAnsi"/>
        </w:rPr>
        <w:fldChar w:fldCharType="begin"/>
      </w:r>
      <w:r w:rsidR="003127AD" w:rsidRPr="00B70751">
        <w:rPr>
          <w:rFonts w:cstheme="minorHAnsi"/>
        </w:rPr>
        <w:instrText xml:space="preserve"> MERGEFIELD  FirmName  \* MERGEFORMAT </w:instrText>
      </w:r>
      <w:r w:rsidR="003127AD" w:rsidRPr="00B70751">
        <w:rPr>
          <w:rFonts w:cstheme="minorHAnsi"/>
        </w:rPr>
        <w:fldChar w:fldCharType="separate"/>
      </w:r>
      <w:r w:rsidR="003127AD" w:rsidRPr="00B70751">
        <w:rPr>
          <w:rFonts w:cstheme="minorHAnsi"/>
          <w:noProof/>
        </w:rPr>
        <w:t>«FirmName»</w:t>
      </w:r>
      <w:r w:rsidR="003127AD" w:rsidRPr="00B70751">
        <w:rPr>
          <w:rFonts w:cstheme="minorHAnsi"/>
        </w:rPr>
        <w:fldChar w:fldCharType="end"/>
      </w:r>
      <w:r w:rsidR="003127AD" w:rsidRPr="00B70751">
        <w:rPr>
          <w:rFonts w:cstheme="minorHAnsi"/>
        </w:rPr>
        <w:t xml:space="preserve"> </w:t>
      </w:r>
      <w:r w:rsidR="003127AD" w:rsidRPr="00B70751">
        <w:rPr>
          <w:rFonts w:cstheme="minorHAnsi"/>
          <w:b/>
          <w:bCs/>
          <w:highlight w:val="yellow"/>
        </w:rPr>
        <w:t>Bank name here</w:t>
      </w:r>
      <w:r w:rsidR="00720C76" w:rsidRPr="00B70751">
        <w:rPr>
          <w:rFonts w:cstheme="minorHAnsi"/>
          <w:b/>
          <w:bCs/>
        </w:rPr>
        <w:t xml:space="preserve"> </w:t>
      </w:r>
      <w:r w:rsidR="00720C76" w:rsidRPr="00B70751">
        <w:rPr>
          <w:rFonts w:cstheme="minorHAnsi"/>
          <w:sz w:val="20"/>
        </w:rPr>
        <w:fldChar w:fldCharType="begin"/>
      </w:r>
      <w:r w:rsidR="00720C76" w:rsidRPr="00B70751">
        <w:rPr>
          <w:rFonts w:cstheme="minorHAnsi"/>
          <w:sz w:val="20"/>
        </w:rPr>
        <w:instrText xml:space="preserve"> MERGEFIELD TrustBankAccountNumber </w:instrText>
      </w:r>
      <w:r w:rsidR="00720C76" w:rsidRPr="00B70751">
        <w:rPr>
          <w:rFonts w:cstheme="minorHAnsi"/>
          <w:sz w:val="20"/>
        </w:rPr>
        <w:fldChar w:fldCharType="separate"/>
      </w:r>
      <w:r w:rsidR="00720C76" w:rsidRPr="00B70751">
        <w:rPr>
          <w:rFonts w:cstheme="minorHAnsi"/>
          <w:noProof/>
          <w:sz w:val="20"/>
        </w:rPr>
        <w:t>«TrustBankAccountNumber»</w:t>
      </w:r>
      <w:r w:rsidR="00720C76" w:rsidRPr="00B70751">
        <w:rPr>
          <w:rFonts w:cstheme="minorHAnsi"/>
          <w:sz w:val="20"/>
        </w:rPr>
        <w:fldChar w:fldCharType="end"/>
      </w:r>
      <w:r w:rsidR="003127AD" w:rsidRPr="00B70751">
        <w:rPr>
          <w:rFonts w:cstheme="minorHAnsi"/>
          <w:b/>
          <w:bCs/>
        </w:rPr>
        <w:br/>
      </w:r>
      <w:r w:rsidR="003127AD" w:rsidRPr="00B70751">
        <w:rPr>
          <w:rFonts w:cstheme="minorHAnsi"/>
        </w:rPr>
        <w:t xml:space="preserve">For payment by credit card please </w:t>
      </w:r>
      <w:r w:rsidR="003127AD" w:rsidRPr="00B70751">
        <w:rPr>
          <w:rFonts w:cstheme="minorHAnsi"/>
          <w:b/>
          <w:bCs/>
          <w:highlight w:val="yellow"/>
        </w:rPr>
        <w:t>link here</w:t>
      </w:r>
      <w:r w:rsidR="003127AD" w:rsidRPr="00B70751">
        <w:rPr>
          <w:rFonts w:cstheme="minorHAnsi"/>
          <w:b/>
          <w:bCs/>
        </w:rPr>
        <w:br/>
      </w:r>
      <w:r w:rsidR="003127AD" w:rsidRPr="00B70751">
        <w:rPr>
          <w:rFonts w:cstheme="minorHAnsi"/>
        </w:rPr>
        <w:t xml:space="preserve">Please quote </w:t>
      </w:r>
      <w:r w:rsidR="003127AD" w:rsidRPr="00B70751">
        <w:rPr>
          <w:rFonts w:cstheme="minorHAnsi"/>
        </w:rPr>
        <w:fldChar w:fldCharType="begin"/>
      </w:r>
      <w:r w:rsidR="003127AD" w:rsidRPr="00B70751">
        <w:rPr>
          <w:rFonts w:cstheme="minorHAnsi"/>
        </w:rPr>
        <w:instrText xml:space="preserve"> MERGEFIELD StatementReference </w:instrText>
      </w:r>
      <w:r w:rsidR="003127AD" w:rsidRPr="00B70751">
        <w:rPr>
          <w:rFonts w:cstheme="minorHAnsi"/>
        </w:rPr>
        <w:fldChar w:fldCharType="separate"/>
      </w:r>
      <w:r w:rsidR="003127AD" w:rsidRPr="00B70751">
        <w:rPr>
          <w:rFonts w:cstheme="minorHAnsi"/>
          <w:noProof/>
        </w:rPr>
        <w:t>«</w:t>
      </w:r>
      <w:r w:rsidR="003127AD" w:rsidRPr="00B70751">
        <w:rPr>
          <w:rFonts w:cstheme="minorHAnsi"/>
          <w:b/>
          <w:bCs/>
          <w:noProof/>
        </w:rPr>
        <w:t>StatementReference</w:t>
      </w:r>
      <w:r w:rsidR="003127AD" w:rsidRPr="00B70751">
        <w:rPr>
          <w:rFonts w:cstheme="minorHAnsi"/>
          <w:noProof/>
        </w:rPr>
        <w:t>»</w:t>
      </w:r>
      <w:r w:rsidR="003127AD" w:rsidRPr="00B70751">
        <w:rPr>
          <w:rFonts w:cstheme="minorHAnsi"/>
        </w:rPr>
        <w:fldChar w:fldCharType="end"/>
      </w:r>
      <w:r w:rsidR="003127AD" w:rsidRPr="00B70751">
        <w:rPr>
          <w:rFonts w:cstheme="minorHAnsi"/>
        </w:rPr>
        <w:t xml:space="preserve"> in the payment details</w:t>
      </w:r>
    </w:p>
    <w:p w14:paraId="3B41352F" w14:textId="77777777" w:rsidR="003127AD" w:rsidRPr="00B70751" w:rsidRDefault="003127AD" w:rsidP="003127AD">
      <w:pPr>
        <w:ind w:hanging="426"/>
        <w:rPr>
          <w:rFonts w:cstheme="minorHAnsi"/>
        </w:rPr>
      </w:pPr>
      <w:r w:rsidRPr="00B70751">
        <w:rPr>
          <w:rFonts w:cstheme="minorHAnsi"/>
        </w:rPr>
        <w:fldChar w:fldCharType="begin"/>
      </w:r>
      <w:r w:rsidRPr="00B70751">
        <w:rPr>
          <w:rFonts w:cstheme="minorHAnsi"/>
        </w:rPr>
        <w:instrText xml:space="preserve"> MERGEFIELD End:PaymentSlip </w:instrText>
      </w:r>
      <w:r w:rsidRPr="00B70751">
        <w:rPr>
          <w:rFonts w:cstheme="minorHAnsi"/>
        </w:rPr>
        <w:fldChar w:fldCharType="separate"/>
      </w:r>
      <w:r w:rsidRPr="00B70751">
        <w:rPr>
          <w:rFonts w:cstheme="minorHAnsi"/>
          <w:noProof/>
        </w:rPr>
        <w:t>«End:PaymentSlip»</w:t>
      </w:r>
      <w:r w:rsidRPr="00B70751">
        <w:rPr>
          <w:rFonts w:cstheme="minorHAnsi"/>
        </w:rPr>
        <w:fldChar w:fldCharType="end"/>
      </w:r>
    </w:p>
    <w:p w14:paraId="26CE6CA6" w14:textId="4FA20D7C" w:rsidR="003127AD" w:rsidRPr="00B70751" w:rsidRDefault="003127AD" w:rsidP="003127AD">
      <w:pPr>
        <w:tabs>
          <w:tab w:val="left" w:pos="3768"/>
        </w:tabs>
        <w:rPr>
          <w:rFonts w:cstheme="minorHAnsi"/>
        </w:rPr>
      </w:pPr>
    </w:p>
    <w:sectPr w:rsidR="003127AD" w:rsidRPr="00B70751" w:rsidSect="0010568F">
      <w:headerReference w:type="first" r:id="rId11"/>
      <w:footerReference w:type="first" r:id="rId12"/>
      <w:pgSz w:w="11906" w:h="16838"/>
      <w:pgMar w:top="567" w:right="1134" w:bottom="567" w:left="1134" w:header="42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B3128" w14:textId="77777777" w:rsidR="00A30279" w:rsidRDefault="00A30279" w:rsidP="004A6124">
      <w:pPr>
        <w:spacing w:after="0" w:line="240" w:lineRule="auto"/>
      </w:pPr>
      <w:r>
        <w:separator/>
      </w:r>
    </w:p>
  </w:endnote>
  <w:endnote w:type="continuationSeparator" w:id="0">
    <w:p w14:paraId="60E714E9" w14:textId="77777777" w:rsidR="00A30279" w:rsidRDefault="00A30279" w:rsidP="004A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A115A" w14:textId="77777777" w:rsidR="00D029C2" w:rsidRDefault="00D029C2" w:rsidP="00D029C2">
    <w:pPr>
      <w:pStyle w:val="Footer"/>
      <w:jc w:val="right"/>
    </w:pPr>
  </w:p>
  <w:tbl>
    <w:tblPr>
      <w:tblStyle w:val="TableGrid"/>
      <w:tblW w:w="10915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6407"/>
    </w:tblGrid>
    <w:tr w:rsidR="00D029C2" w14:paraId="43F3647B" w14:textId="77777777" w:rsidTr="00D029C2">
      <w:tc>
        <w:tcPr>
          <w:tcW w:w="4508" w:type="dxa"/>
        </w:tcPr>
        <w:p w14:paraId="71EACDA3" w14:textId="77777777" w:rsidR="00D029C2" w:rsidRDefault="00D029C2" w:rsidP="00D029C2">
          <w:pPr>
            <w:pStyle w:val="Footer"/>
            <w:ind w:firstLine="174"/>
          </w:pPr>
        </w:p>
      </w:tc>
      <w:tc>
        <w:tcPr>
          <w:tcW w:w="6407" w:type="dxa"/>
        </w:tcPr>
        <w:p w14:paraId="57DFE8D0" w14:textId="77777777" w:rsidR="00D029C2" w:rsidRDefault="00D029C2" w:rsidP="00D029C2">
          <w:pPr>
            <w:pStyle w:val="Footer"/>
            <w:ind w:firstLine="57"/>
            <w:jc w:val="right"/>
          </w:pPr>
        </w:p>
      </w:tc>
    </w:tr>
    <w:tr w:rsidR="00D029C2" w14:paraId="56EB4EA5" w14:textId="77777777" w:rsidTr="00D029C2">
      <w:tc>
        <w:tcPr>
          <w:tcW w:w="4508" w:type="dxa"/>
        </w:tcPr>
        <w:p w14:paraId="0D48669E" w14:textId="77777777" w:rsidR="00D029C2" w:rsidRDefault="00D029C2" w:rsidP="00D029C2">
          <w:pPr>
            <w:pStyle w:val="Footer"/>
            <w:ind w:firstLine="174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6407" w:type="dxa"/>
        </w:tcPr>
        <w:sdt>
          <w:sdtPr>
            <w:id w:val="59776601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2D95625D" w14:textId="77777777" w:rsidR="00D029C2" w:rsidRDefault="00D029C2" w:rsidP="00D029C2">
              <w:pPr>
                <w:pStyle w:val="Footer"/>
                <w:ind w:firstLine="57"/>
                <w:jc w:val="right"/>
                <w:rPr>
                  <w:noProof/>
                </w:rPr>
              </w:pPr>
              <w:r>
                <w:t xml:space="preserve">Page </w:t>
              </w: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60C3BC54" w14:textId="77777777" w:rsidR="00D029C2" w:rsidRDefault="00D029C2" w:rsidP="00D029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40B01" w14:textId="77777777" w:rsidR="00A30279" w:rsidRDefault="00A30279" w:rsidP="004A6124">
      <w:pPr>
        <w:spacing w:after="0" w:line="240" w:lineRule="auto"/>
      </w:pPr>
      <w:r>
        <w:separator/>
      </w:r>
    </w:p>
  </w:footnote>
  <w:footnote w:type="continuationSeparator" w:id="0">
    <w:p w14:paraId="5F57D706" w14:textId="77777777" w:rsidR="00A30279" w:rsidRDefault="00A30279" w:rsidP="004A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E15D" w14:textId="77777777" w:rsidR="0027638B" w:rsidRPr="0027638B" w:rsidRDefault="003D2E4D" w:rsidP="0027638B">
    <w:pPr>
      <w:spacing w:after="0"/>
      <w:ind w:right="-567" w:hanging="284"/>
      <w:jc w:val="right"/>
      <w:rPr>
        <w:rFonts w:cstheme="minorHAnsi"/>
        <w:color w:val="A6A6A6" w:themeColor="background1" w:themeShade="A6"/>
        <w:sz w:val="20"/>
      </w:rPr>
    </w:pPr>
    <w:r w:rsidRPr="0027638B">
      <w:rPr>
        <w:rFonts w:cstheme="minorHAnsi"/>
        <w:color w:val="A6A6A6" w:themeColor="background1" w:themeShade="A6"/>
        <w:sz w:val="20"/>
      </w:rPr>
      <w:t xml:space="preserve">Street address  |  City </w:t>
    </w:r>
    <w:proofErr w:type="spellStart"/>
    <w:r w:rsidRPr="0027638B">
      <w:rPr>
        <w:rFonts w:cstheme="minorHAnsi"/>
        <w:color w:val="A6A6A6" w:themeColor="background1" w:themeShade="A6"/>
        <w:sz w:val="20"/>
      </w:rPr>
      <w:t>xxxx</w:t>
    </w:r>
    <w:proofErr w:type="spellEnd"/>
  </w:p>
  <w:p w14:paraId="02D1A56C" w14:textId="36345C94" w:rsidR="00224B5F" w:rsidRPr="0027638B" w:rsidRDefault="0027638B" w:rsidP="003D2E4D">
    <w:pPr>
      <w:ind w:right="-568" w:hanging="284"/>
      <w:jc w:val="right"/>
      <w:rPr>
        <w:rFonts w:ascii="Arial" w:hAnsi="Arial" w:cs="Arial"/>
        <w:color w:val="A6A6A6" w:themeColor="background1" w:themeShade="A6"/>
        <w:sz w:val="20"/>
        <w:lang w:val="es-ES"/>
      </w:rPr>
    </w:pPr>
    <w:r w:rsidRPr="0027638B">
      <w:rPr>
        <w:rFonts w:cstheme="minorHAnsi"/>
        <w:color w:val="A6A6A6" w:themeColor="background1" w:themeShade="A6"/>
        <w:sz w:val="20"/>
      </w:rPr>
      <w:t>Postal address i</w:t>
    </w:r>
    <w:r w:rsidR="00FD3B22">
      <w:rPr>
        <w:rFonts w:cstheme="minorHAnsi"/>
        <w:color w:val="A6A6A6" w:themeColor="background1" w:themeShade="A6"/>
        <w:sz w:val="20"/>
      </w:rPr>
      <w:t>f</w:t>
    </w:r>
    <w:r w:rsidRPr="0027638B">
      <w:rPr>
        <w:rFonts w:cstheme="minorHAnsi"/>
        <w:color w:val="A6A6A6" w:themeColor="background1" w:themeShade="A6"/>
        <w:sz w:val="20"/>
      </w:rPr>
      <w:t xml:space="preserve"> wanted</w:t>
    </w:r>
    <w:r w:rsidR="003D2E4D" w:rsidRPr="0027638B">
      <w:rPr>
        <w:rFonts w:cstheme="minorHAnsi"/>
        <w:color w:val="A6A6A6" w:themeColor="background1" w:themeShade="A6"/>
        <w:sz w:val="20"/>
      </w:rPr>
      <w:br/>
    </w:r>
    <w:r w:rsidR="003D2E4D" w:rsidRPr="0027638B">
      <w:rPr>
        <w:rFonts w:cstheme="minorHAnsi"/>
        <w:b/>
        <w:bCs/>
        <w:color w:val="A6A6A6" w:themeColor="background1" w:themeShade="A6"/>
        <w:sz w:val="20"/>
        <w:lang w:val="es-ES"/>
      </w:rPr>
      <w:t xml:space="preserve">E </w:t>
    </w:r>
    <w:r w:rsidRPr="0027638B">
      <w:rPr>
        <w:rFonts w:cstheme="minorHAnsi"/>
        <w:b/>
        <w:bCs/>
        <w:color w:val="A6A6A6" w:themeColor="background1" w:themeShade="A6"/>
        <w:sz w:val="20"/>
        <w:lang w:val="es-ES"/>
      </w:rPr>
      <w:t xml:space="preserve"> </w:t>
    </w:r>
    <w:r w:rsidR="00141D20" w:rsidRPr="00141D20">
      <w:rPr>
        <w:rFonts w:cstheme="minorHAnsi"/>
        <w:color w:val="A6A6A6" w:themeColor="background1" w:themeShade="A6"/>
        <w:sz w:val="20"/>
      </w:rPr>
      <w:t>gen</w:t>
    </w:r>
    <w:r w:rsidR="009E26A7">
      <w:rPr>
        <w:rFonts w:cstheme="minorHAnsi"/>
        <w:color w:val="A6A6A6" w:themeColor="background1" w:themeShade="A6"/>
        <w:sz w:val="20"/>
      </w:rPr>
      <w:t>e</w:t>
    </w:r>
    <w:r w:rsidR="00141D20" w:rsidRPr="00141D20">
      <w:rPr>
        <w:rFonts w:cstheme="minorHAnsi"/>
        <w:color w:val="A6A6A6" w:themeColor="background1" w:themeShade="A6"/>
        <w:sz w:val="20"/>
      </w:rPr>
      <w:t xml:space="preserve">ric </w:t>
    </w:r>
    <w:r w:rsidR="003D2E4D" w:rsidRPr="0027638B">
      <w:rPr>
        <w:rFonts w:cstheme="minorHAnsi"/>
        <w:color w:val="A6A6A6" w:themeColor="background1" w:themeShade="A6"/>
        <w:sz w:val="20"/>
        <w:lang w:val="es-ES"/>
      </w:rPr>
      <w:t xml:space="preserve">email </w:t>
    </w:r>
    <w:proofErr w:type="spellStart"/>
    <w:r w:rsidR="003D2E4D" w:rsidRPr="0027638B">
      <w:rPr>
        <w:rFonts w:cstheme="minorHAnsi"/>
        <w:color w:val="A6A6A6" w:themeColor="background1" w:themeShade="A6"/>
        <w:sz w:val="20"/>
        <w:lang w:val="es-ES"/>
      </w:rPr>
      <w:t>address</w:t>
    </w:r>
    <w:proofErr w:type="spellEnd"/>
    <w:r w:rsidR="003D2E4D" w:rsidRPr="0027638B">
      <w:rPr>
        <w:rFonts w:cstheme="minorHAnsi"/>
        <w:color w:val="A6A6A6" w:themeColor="background1" w:themeShade="A6"/>
        <w:sz w:val="20"/>
      </w:rPr>
      <w:br/>
    </w:r>
    <w:r w:rsidR="003D2E4D" w:rsidRPr="0027638B">
      <w:rPr>
        <w:rFonts w:cstheme="minorHAnsi"/>
        <w:b/>
        <w:bCs/>
        <w:color w:val="A6A6A6" w:themeColor="background1" w:themeShade="A6"/>
        <w:sz w:val="20"/>
        <w:lang w:val="es-ES"/>
      </w:rPr>
      <w:t>P</w:t>
    </w:r>
    <w:r w:rsidRPr="0027638B">
      <w:rPr>
        <w:rFonts w:cstheme="minorHAnsi"/>
        <w:b/>
        <w:bCs/>
        <w:color w:val="A6A6A6" w:themeColor="background1" w:themeShade="A6"/>
        <w:sz w:val="20"/>
        <w:lang w:val="es-ES"/>
      </w:rPr>
      <w:t xml:space="preserve"> </w:t>
    </w:r>
    <w:r w:rsidR="003D2E4D" w:rsidRPr="0027638B">
      <w:rPr>
        <w:rFonts w:cstheme="minorHAnsi"/>
        <w:b/>
        <w:bCs/>
        <w:color w:val="A6A6A6" w:themeColor="background1" w:themeShade="A6"/>
        <w:sz w:val="20"/>
        <w:lang w:val="es-ES"/>
      </w:rPr>
      <w:t xml:space="preserve"> </w:t>
    </w:r>
    <w:proofErr w:type="spellStart"/>
    <w:r w:rsidR="003D2E4D" w:rsidRPr="0027638B">
      <w:rPr>
        <w:rFonts w:cstheme="minorHAnsi"/>
        <w:color w:val="A6A6A6" w:themeColor="background1" w:themeShade="A6"/>
        <w:sz w:val="20"/>
        <w:lang w:val="es-ES"/>
      </w:rPr>
      <w:t>ph</w:t>
    </w:r>
    <w:r w:rsidRPr="0027638B">
      <w:rPr>
        <w:rFonts w:cstheme="minorHAnsi"/>
        <w:color w:val="A6A6A6" w:themeColor="background1" w:themeShade="A6"/>
        <w:sz w:val="20"/>
        <w:lang w:val="es-ES"/>
      </w:rPr>
      <w:t>one</w:t>
    </w:r>
    <w:proofErr w:type="spellEnd"/>
    <w:r w:rsidR="003D2E4D" w:rsidRPr="0027638B">
      <w:rPr>
        <w:rFonts w:cstheme="minorHAnsi"/>
        <w:color w:val="A6A6A6" w:themeColor="background1" w:themeShade="A6"/>
        <w:sz w:val="20"/>
        <w:lang w:val="es-ES"/>
      </w:rPr>
      <w:t xml:space="preserve"> </w:t>
    </w:r>
    <w:proofErr w:type="spellStart"/>
    <w:r w:rsidR="003D2E4D" w:rsidRPr="0027638B">
      <w:rPr>
        <w:rFonts w:cstheme="minorHAnsi"/>
        <w:color w:val="A6A6A6" w:themeColor="background1" w:themeShade="A6"/>
        <w:sz w:val="20"/>
        <w:lang w:val="es-ES"/>
      </w:rPr>
      <w:t>number</w:t>
    </w:r>
    <w:proofErr w:type="spellEnd"/>
    <w:r w:rsidR="003D2E4D" w:rsidRPr="0027638B">
      <w:rPr>
        <w:rFonts w:ascii="Arial" w:hAnsi="Arial" w:cs="Arial"/>
        <w:color w:val="A6A6A6" w:themeColor="background1" w:themeShade="A6"/>
        <w:sz w:val="20"/>
        <w:lang w:val="es-ES"/>
      </w:rPr>
      <w:br/>
    </w:r>
    <w:r w:rsidR="003D2E4D" w:rsidRPr="0027638B">
      <w:rPr>
        <w:rFonts w:ascii="Arial" w:hAnsi="Arial" w:cs="Arial"/>
        <w:b/>
        <w:bCs/>
        <w:color w:val="A6A6A6" w:themeColor="background1" w:themeShade="A6"/>
        <w:sz w:val="20"/>
        <w:lang w:val="es-ES"/>
      </w:rPr>
      <w:t xml:space="preserve">W </w:t>
    </w:r>
    <w:r w:rsidRPr="0027638B">
      <w:rPr>
        <w:rFonts w:ascii="Arial" w:hAnsi="Arial" w:cs="Arial"/>
        <w:b/>
        <w:bCs/>
        <w:color w:val="A6A6A6" w:themeColor="background1" w:themeShade="A6"/>
        <w:sz w:val="20"/>
        <w:lang w:val="es-ES"/>
      </w:rPr>
      <w:t xml:space="preserve"> </w:t>
    </w:r>
    <w:proofErr w:type="spellStart"/>
    <w:r w:rsidR="003D2E4D" w:rsidRPr="0027638B">
      <w:rPr>
        <w:rFonts w:ascii="Calibri" w:hAnsi="Calibri" w:cs="Calibri"/>
        <w:color w:val="A6A6A6" w:themeColor="background1" w:themeShade="A6"/>
        <w:sz w:val="20"/>
        <w:lang w:val="es-ES"/>
      </w:rPr>
      <w:t>website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neAuthorTemplateSettings" w:val="{&quot;PerformMailMerge&quot;:false,&quot;AutoExecuteTemplate&quot;:false,&quot;FlattenFieldsAfterMerge&quot;:false}"/>
  </w:docVars>
  <w:rsids>
    <w:rsidRoot w:val="00C451D3"/>
    <w:rsid w:val="00043B5E"/>
    <w:rsid w:val="00066905"/>
    <w:rsid w:val="00082399"/>
    <w:rsid w:val="000B3326"/>
    <w:rsid w:val="000F298C"/>
    <w:rsid w:val="0010568F"/>
    <w:rsid w:val="00105F25"/>
    <w:rsid w:val="00124596"/>
    <w:rsid w:val="00132913"/>
    <w:rsid w:val="00134CD6"/>
    <w:rsid w:val="00141D20"/>
    <w:rsid w:val="0014429D"/>
    <w:rsid w:val="00152103"/>
    <w:rsid w:val="00176E2F"/>
    <w:rsid w:val="00193257"/>
    <w:rsid w:val="00196171"/>
    <w:rsid w:val="001A2620"/>
    <w:rsid w:val="001A4A14"/>
    <w:rsid w:val="001A5F5D"/>
    <w:rsid w:val="001A7CF9"/>
    <w:rsid w:val="00201CD4"/>
    <w:rsid w:val="00203B8F"/>
    <w:rsid w:val="00210D62"/>
    <w:rsid w:val="00224B5F"/>
    <w:rsid w:val="00234D6D"/>
    <w:rsid w:val="002432E5"/>
    <w:rsid w:val="002436EF"/>
    <w:rsid w:val="00244743"/>
    <w:rsid w:val="0025129F"/>
    <w:rsid w:val="0025320B"/>
    <w:rsid w:val="00261236"/>
    <w:rsid w:val="00264EA6"/>
    <w:rsid w:val="0027638B"/>
    <w:rsid w:val="002772B9"/>
    <w:rsid w:val="002A608A"/>
    <w:rsid w:val="002D226A"/>
    <w:rsid w:val="002D7232"/>
    <w:rsid w:val="002F7689"/>
    <w:rsid w:val="0030087C"/>
    <w:rsid w:val="00301F98"/>
    <w:rsid w:val="003127AD"/>
    <w:rsid w:val="00321448"/>
    <w:rsid w:val="00352E7C"/>
    <w:rsid w:val="003625ED"/>
    <w:rsid w:val="003813C3"/>
    <w:rsid w:val="00391927"/>
    <w:rsid w:val="003A1199"/>
    <w:rsid w:val="003D14B5"/>
    <w:rsid w:val="003D2E4D"/>
    <w:rsid w:val="003E0BED"/>
    <w:rsid w:val="003E14F8"/>
    <w:rsid w:val="003E1571"/>
    <w:rsid w:val="003F6F5C"/>
    <w:rsid w:val="003F7C40"/>
    <w:rsid w:val="0041516A"/>
    <w:rsid w:val="004272E4"/>
    <w:rsid w:val="00431843"/>
    <w:rsid w:val="00450DE7"/>
    <w:rsid w:val="00461929"/>
    <w:rsid w:val="004A3CAF"/>
    <w:rsid w:val="004A6124"/>
    <w:rsid w:val="004B3106"/>
    <w:rsid w:val="004B699F"/>
    <w:rsid w:val="004D63CD"/>
    <w:rsid w:val="004E168B"/>
    <w:rsid w:val="004F0FF6"/>
    <w:rsid w:val="004F1E34"/>
    <w:rsid w:val="005003DB"/>
    <w:rsid w:val="00505E52"/>
    <w:rsid w:val="005225AC"/>
    <w:rsid w:val="005263B5"/>
    <w:rsid w:val="0054126F"/>
    <w:rsid w:val="005650F7"/>
    <w:rsid w:val="00573AA0"/>
    <w:rsid w:val="005758CD"/>
    <w:rsid w:val="00581206"/>
    <w:rsid w:val="005826D3"/>
    <w:rsid w:val="00583E6A"/>
    <w:rsid w:val="00585E85"/>
    <w:rsid w:val="005968B5"/>
    <w:rsid w:val="00612A8E"/>
    <w:rsid w:val="006161CC"/>
    <w:rsid w:val="00620F05"/>
    <w:rsid w:val="00630C0E"/>
    <w:rsid w:val="006564E2"/>
    <w:rsid w:val="006667C1"/>
    <w:rsid w:val="0067057B"/>
    <w:rsid w:val="00672C5C"/>
    <w:rsid w:val="006755FD"/>
    <w:rsid w:val="0069118A"/>
    <w:rsid w:val="0069798D"/>
    <w:rsid w:val="006D21C2"/>
    <w:rsid w:val="006D73B7"/>
    <w:rsid w:val="006E51B1"/>
    <w:rsid w:val="00712B89"/>
    <w:rsid w:val="00720C76"/>
    <w:rsid w:val="0072654C"/>
    <w:rsid w:val="00745D81"/>
    <w:rsid w:val="007467F4"/>
    <w:rsid w:val="00763360"/>
    <w:rsid w:val="00763898"/>
    <w:rsid w:val="0077163E"/>
    <w:rsid w:val="007A6582"/>
    <w:rsid w:val="007C4C65"/>
    <w:rsid w:val="007C5242"/>
    <w:rsid w:val="007D40D1"/>
    <w:rsid w:val="007E4712"/>
    <w:rsid w:val="007F76C8"/>
    <w:rsid w:val="00802DCF"/>
    <w:rsid w:val="00811C07"/>
    <w:rsid w:val="00835C31"/>
    <w:rsid w:val="00835CED"/>
    <w:rsid w:val="0084132C"/>
    <w:rsid w:val="00842B7B"/>
    <w:rsid w:val="0084442A"/>
    <w:rsid w:val="00845880"/>
    <w:rsid w:val="00846E64"/>
    <w:rsid w:val="00857EC5"/>
    <w:rsid w:val="00860F85"/>
    <w:rsid w:val="00874942"/>
    <w:rsid w:val="008930C3"/>
    <w:rsid w:val="008F1F39"/>
    <w:rsid w:val="008F5228"/>
    <w:rsid w:val="009032D4"/>
    <w:rsid w:val="00905EAF"/>
    <w:rsid w:val="00910A03"/>
    <w:rsid w:val="00922450"/>
    <w:rsid w:val="00943E52"/>
    <w:rsid w:val="00973A69"/>
    <w:rsid w:val="00976048"/>
    <w:rsid w:val="00996EC5"/>
    <w:rsid w:val="009B02F5"/>
    <w:rsid w:val="009B2F51"/>
    <w:rsid w:val="009B4FC6"/>
    <w:rsid w:val="009C699F"/>
    <w:rsid w:val="009D77A5"/>
    <w:rsid w:val="009E26A7"/>
    <w:rsid w:val="009E641E"/>
    <w:rsid w:val="009F091A"/>
    <w:rsid w:val="009F5F5A"/>
    <w:rsid w:val="009F77B8"/>
    <w:rsid w:val="00A30279"/>
    <w:rsid w:val="00A43950"/>
    <w:rsid w:val="00A53F7D"/>
    <w:rsid w:val="00A72484"/>
    <w:rsid w:val="00A74742"/>
    <w:rsid w:val="00A90C45"/>
    <w:rsid w:val="00AA7691"/>
    <w:rsid w:val="00AB14A2"/>
    <w:rsid w:val="00AB20DD"/>
    <w:rsid w:val="00AB2C12"/>
    <w:rsid w:val="00AE6D26"/>
    <w:rsid w:val="00AE6D6C"/>
    <w:rsid w:val="00B03B6E"/>
    <w:rsid w:val="00B107B6"/>
    <w:rsid w:val="00B35AF3"/>
    <w:rsid w:val="00B41D5B"/>
    <w:rsid w:val="00B6072A"/>
    <w:rsid w:val="00B70751"/>
    <w:rsid w:val="00B7348C"/>
    <w:rsid w:val="00BA60E9"/>
    <w:rsid w:val="00BB0BA1"/>
    <w:rsid w:val="00BD4E8F"/>
    <w:rsid w:val="00BE092F"/>
    <w:rsid w:val="00BE29A5"/>
    <w:rsid w:val="00C1523B"/>
    <w:rsid w:val="00C451D3"/>
    <w:rsid w:val="00C701D5"/>
    <w:rsid w:val="00C747D3"/>
    <w:rsid w:val="00C75460"/>
    <w:rsid w:val="00C77BC7"/>
    <w:rsid w:val="00C8259D"/>
    <w:rsid w:val="00C93900"/>
    <w:rsid w:val="00CA7CC6"/>
    <w:rsid w:val="00CE50A6"/>
    <w:rsid w:val="00D029C2"/>
    <w:rsid w:val="00D1001B"/>
    <w:rsid w:val="00D119A8"/>
    <w:rsid w:val="00D13E82"/>
    <w:rsid w:val="00D16B0A"/>
    <w:rsid w:val="00D21AD6"/>
    <w:rsid w:val="00D27E6D"/>
    <w:rsid w:val="00D32A93"/>
    <w:rsid w:val="00D5013D"/>
    <w:rsid w:val="00D54558"/>
    <w:rsid w:val="00D60DCB"/>
    <w:rsid w:val="00D76B06"/>
    <w:rsid w:val="00D92601"/>
    <w:rsid w:val="00D93BA8"/>
    <w:rsid w:val="00D95665"/>
    <w:rsid w:val="00D97EDF"/>
    <w:rsid w:val="00DA0023"/>
    <w:rsid w:val="00DA28FB"/>
    <w:rsid w:val="00DC509E"/>
    <w:rsid w:val="00DD71B9"/>
    <w:rsid w:val="00DD72B7"/>
    <w:rsid w:val="00DE4CBD"/>
    <w:rsid w:val="00DF4844"/>
    <w:rsid w:val="00DF49EF"/>
    <w:rsid w:val="00DF503E"/>
    <w:rsid w:val="00E11A4E"/>
    <w:rsid w:val="00E20E64"/>
    <w:rsid w:val="00E3465E"/>
    <w:rsid w:val="00E4721B"/>
    <w:rsid w:val="00E63876"/>
    <w:rsid w:val="00E76F27"/>
    <w:rsid w:val="00EA70FB"/>
    <w:rsid w:val="00EB292A"/>
    <w:rsid w:val="00EB44B7"/>
    <w:rsid w:val="00ED3A9D"/>
    <w:rsid w:val="00ED4F7C"/>
    <w:rsid w:val="00ED7F1B"/>
    <w:rsid w:val="00EE5F86"/>
    <w:rsid w:val="00F10AED"/>
    <w:rsid w:val="00F11D4C"/>
    <w:rsid w:val="00F1704D"/>
    <w:rsid w:val="00F21E1A"/>
    <w:rsid w:val="00F511E5"/>
    <w:rsid w:val="00F66C7C"/>
    <w:rsid w:val="00F715B2"/>
    <w:rsid w:val="00F74669"/>
    <w:rsid w:val="00F83F53"/>
    <w:rsid w:val="00FD3B22"/>
    <w:rsid w:val="00FD5B6C"/>
    <w:rsid w:val="00FE476E"/>
    <w:rsid w:val="00FF37A7"/>
    <w:rsid w:val="00FF39EA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MetaData-schema"/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83399"/>
  <w15:chartTrackingRefBased/>
  <w15:docId w15:val="{DBE15BE2-C843-498F-823D-9B727392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436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A6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24"/>
  </w:style>
  <w:style w:type="paragraph" w:styleId="Footer">
    <w:name w:val="footer"/>
    <w:basedOn w:val="Normal"/>
    <w:link w:val="FooterChar"/>
    <w:uiPriority w:val="99"/>
    <w:unhideWhenUsed/>
    <w:rsid w:val="004A6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d\Documents\visual%20studio%202013\Projects\ConsoleApplication11\ConsoleApplication11\bin\Debug\OP%20Default%20Invoi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DocumentMetaData xmlns:xsd="http://www.w3.org/2001/XMLSchema" xmlns:xsi="http://www.w3.org/2001/XMLSchema-instance" xmlns="urn:documentMetaData-schema">
  <FirmId>8eec5705-d23d-47e1-a678-12068663497c</FirmId>
  <DocumentId/>
  <VersionNote/>
  <CreationDateTime>2025-12-09T09:54:03.0042817+13:00</CreationDateTime>
  <LastUpdatedDateTime>2025-12-09T09:54:03.0052619+13:00</LastUpdatedDateTime>
  <DocumentDate>2025-12-09</DocumentDate>
  <DocumentName/>
  <DocumentType>Template</DocumentType>
  <WellKnownDocumentType>WordTemplate</WellKnownDocumentType>
  <TemplateId>00000000-0000-0000-0000-000000000000</TemplateId>
  <Operator>
    <UserId>1255112704</UserId>
    <Party>
      <PartyId>1255014400</PartyId>
      <FullName>Bex Craig</FullName>
      <MailingName/>
      <Salutation/>
      <IsPerson>true</IsPerson>
      <Title/>
      <FirstName>Bex</FirstName>
      <MiddleNames/>
      <LastName>Craig</LastName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>bex.pi@onelaw.co.nz</Email>
      <AREmail>bex.pi@onelaw.co.nz</AREmail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Party>
    <UserName>BC</UserName>
    <Initials>BC</Initials>
    <OfficePartyId>65537</OfficePartyId>
    <OfficeName>Chch</OfficeName>
    <AuthorRole>Product Owner</AuthorRole>
  </Operator>
  <Author>
    <UserId>1255112704</UserId>
    <Party>
      <PartyId>1255014400</PartyId>
      <FullName>Bex Craig</FullName>
      <MailingName/>
      <Salutation/>
      <IsPerson>true</IsPerson>
      <Title/>
      <FirstName>Bex</FirstName>
      <MiddleNames/>
      <LastName>Craig</LastName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>bex.pi@onelaw.co.nz</Email>
      <AREmail>bex.pi@onelaw.co.nz</AREmail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Party>
    <UserName>BC</UserName>
    <Initials>BC</Initials>
    <OfficePartyId>65537</OfficePartyId>
    <OfficeName>Chch</OfficeName>
    <AuthorRole>Product Owner</AuthorRole>
  </Author>
  <Office>
    <PartyId/>
    <FullName/>
    <MailingName/>
    <Salutation/>
    <IsPerson>false</IsPerson>
    <Title/>
    <FirstName/>
    <MiddleNames/>
    <LastName/>
    <Suffix/>
    <KnownAsName/>
    <Occupation/>
    <Employer/>
    <ClientId/>
    <ClientNumber/>
    <PhysicalAddress>
      <Lines>
        <Line/>
      </Lines>
      <MultiLine/>
      <Line1/>
      <Line2/>
      <Line3/>
      <Line4/>
      <Line5/>
      <Line6/>
      <Line7/>
      <Line8/>
      <Line9/>
      <SingleLine/>
      <SingleLineCsv/>
      <PostCode/>
    </PhysicalAddress>
    <PostalAddress>
      <Lines>
        <Line/>
      </Lines>
      <MultiLine/>
      <Line1/>
      <Line2/>
      <Line3/>
      <Line4/>
      <Line5/>
      <Line6/>
      <Line7/>
      <Line8/>
      <Line9/>
      <SingleLine/>
      <SingleLineCsv/>
      <PostCode/>
    </PostalAddress>
    <Email/>
    <AREmail/>
    <Phone/>
    <Mobile/>
    <Fax/>
    <IsTaxResident>false</IsTaxResident>
    <GstNumber/>
    <BankAccountNumber/>
    <BankAccountName/>
    <IsInactiveClient>false</IsInactiveClient>
    <IsCreditStopped>false</IsCreditStopped>
    <IsCDDRequired>false</IsCDDRequired>
    <DateOfBirth/>
    <DateOfDeath/>
    <DateOfProbate/>
  </Office>
  <Client>
    <PartyId/>
    <FullName/>
    <MailingName/>
    <Salutation/>
    <IsPerson>false</IsPerson>
    <Title/>
    <FirstName/>
    <MiddleNames/>
    <LastName/>
    <Suffix/>
    <KnownAsName/>
    <Occupation/>
    <Employer/>
    <ClientId/>
    <ClientNumber/>
    <PhysicalAddress>
      <Lines>
        <Line/>
      </Lines>
      <MultiLine/>
      <Line1/>
      <Line2/>
      <Line3/>
      <Line4/>
      <Line5/>
      <Line6/>
      <Line7/>
      <Line8/>
      <Line9/>
      <SingleLine/>
      <SingleLineCsv/>
      <PostCode/>
    </PhysicalAddress>
    <PostalAddress>
      <Lines>
        <Line/>
      </Lines>
      <MultiLine/>
      <Line1/>
      <Line2/>
      <Line3/>
      <Line4/>
      <Line5/>
      <Line6/>
      <Line7/>
      <Line8/>
      <Line9/>
      <SingleLine/>
      <SingleLineCsv/>
      <PostCode/>
    </PostalAddress>
    <Email/>
    <AREmail/>
    <Phone/>
    <Mobile/>
    <Fax/>
    <IsTaxResident>false</IsTaxResident>
    <GstNumber/>
    <BankAccountNumber/>
    <BankAccountName/>
    <IsInactiveClient>false</IsInactiveClient>
    <IsCreditStopped>false</IsCreditStopped>
    <IsCDDRequired>false</IsCDDRequired>
    <DateOfBirth/>
    <DateOfDeath/>
    <DateOfProbate/>
    <ClientAuthor>
      <UserId/>
      <Party>
        <PartyId/>
        <FullName/>
        <MailingName/>
        <Salutation/>
        <IsPerson>false</IsPerson>
        <Title/>
        <FirstName/>
        <MiddleNames/>
        <LastName/>
        <Suffix/>
        <KnownAsName/>
        <Occupation/>
        <Employer/>
        <ClientId/>
        <ClientNumber/>
        <PhysicalAddress>
          <Lines>
            <Line/>
          </Lines>
          <MultiLine/>
          <Line1/>
          <Line2/>
          <Line3/>
          <Line4/>
          <Line5/>
          <Line6/>
          <Line7/>
          <Line8/>
          <Line9/>
          <SingleLine/>
          <SingleLineCsv/>
          <PostCode/>
        </PhysicalAddress>
        <PostalAddress>
          <Lines>
            <Line/>
          </Lines>
          <MultiLine/>
          <Line1/>
          <Line2/>
          <Line3/>
          <Line4/>
          <Line5/>
          <Line6/>
          <Line7/>
          <Line8/>
          <Line9/>
          <SingleLine/>
          <SingleLineCsv/>
          <PostCode/>
        </PostalAddress>
        <Email/>
        <AREmail/>
        <Phone/>
        <Mobile/>
        <Fax/>
        <IsTaxResident>false</IsTaxResident>
        <GstNumber/>
        <BankAccountNumber/>
        <BankAccountName/>
        <IsInactiveClient>false</IsInactiveClient>
        <IsCreditStopped>false</IsCreditStopped>
        <IsCDDRequired>false</IsCDDRequired>
        <DateOfBirth/>
        <DateOfDeath/>
        <DateOfProbate/>
      </Party>
      <UserName/>
      <Initials/>
      <OfficePartyId/>
      <OfficeName/>
      <AuthorRole/>
    </ClientAuthor>
  </Client>
  <Matter>
    <PartyId/>
    <ClientId/>
    <MatterId/>
    <Name/>
    <ClientNumber/>
    <MatterNumber>0</MatterNumber>
    <IsConfidential>false</IsConfidential>
    <EstimatedFees>0.00</EstimatedFees>
    <EstimatedCostsAndDisbursements>0.00</EstimatedCostsAndDisbursements>
    <CounterParty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CounterParty>
    <CounterPartyFirmActing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CounterPartyFirmActing>
    <CounterPartyLawyerActing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CounterPartyLawyerActing>
    <InstructingParty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InstructingParty>
    <BillingParty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BillingParty>
    <ARContact>
      <PartyId/>
      <FullName/>
      <MailingName/>
      <Salutation/>
      <IsPerson>false</IsPerson>
      <Title/>
      <FirstName/>
      <MiddleNames/>
      <LastName/>
      <Suffix/>
      <KnownAsName/>
      <Occupation/>
      <Employer/>
      <ClientId/>
      <ClientNumber/>
      <Physic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hysicalAddress>
      <PostalAddress>
        <Lines>
          <Line/>
        </Lines>
        <MultiLine/>
        <Line1/>
        <Line2/>
        <Line3/>
        <Line4/>
        <Line5/>
        <Line6/>
        <Line7/>
        <Line8/>
        <Line9/>
        <SingleLine/>
        <SingleLineCsv/>
        <PostCode/>
      </PostalAddress>
      <Email/>
      <AREmail/>
      <Phone/>
      <Mobile/>
      <Fax/>
      <IsTaxResident>false</IsTaxResident>
      <GstNumber/>
      <BankAccountNumber/>
      <BankAccountName/>
      <IsInactiveClient>false</IsInactiveClient>
      <IsCreditStopped>false</IsCreditStopped>
      <IsCDDRequired>false</IsCDDRequired>
      <DateOfBirth/>
      <DateOfDeath/>
      <DateOfProbate/>
    </ARContact>
    <IsActive>true</IsActive>
    <IsCapturedActivity>false</IsCapturedActivity>
    <MatterAuthor>
      <UserId/>
      <Party>
        <PartyId/>
        <FullName/>
        <MailingName/>
        <Salutation/>
        <IsPerson>false</IsPerson>
        <Title/>
        <FirstName/>
        <MiddleNames/>
        <LastName/>
        <Suffix/>
        <KnownAsName/>
        <Occupation/>
        <Employer/>
        <ClientId/>
        <ClientNumber/>
        <PhysicalAddress>
          <Lines>
            <Line/>
          </Lines>
          <MultiLine/>
          <Line1/>
          <Line2/>
          <Line3/>
          <Line4/>
          <Line5/>
          <Line6/>
          <Line7/>
          <Line8/>
          <Line9/>
          <SingleLine/>
          <SingleLineCsv/>
          <PostCode/>
        </PhysicalAddress>
        <PostalAddress>
          <Lines>
            <Line/>
          </Lines>
          <MultiLine/>
          <Line1/>
          <Line2/>
          <Line3/>
          <Line4/>
          <Line5/>
          <Line6/>
          <Line7/>
          <Line8/>
          <Line9/>
          <SingleLine/>
          <SingleLineCsv/>
          <PostCode/>
        </PostalAddress>
        <Email/>
        <AREmail/>
        <Phone/>
        <Mobile/>
        <Fax/>
        <IsTaxResident>false</IsTaxResident>
        <GstNumber/>
        <BankAccountNumber/>
        <BankAccountName/>
        <IsInactiveClient>false</IsInactiveClient>
        <IsCreditStopped>false</IsCreditStopped>
        <IsCDDRequired>false</IsCDDRequired>
        <DateOfBirth/>
        <DateOfDeath/>
        <DateOfProbate/>
      </Party>
      <UserName/>
      <Initials/>
      <OfficePartyId/>
      <OfficeName/>
      <AuthorRole/>
    </MatterAuthor>
  </Matter>
  <Recipient>
    <PartyId/>
    <FullName/>
    <MailingName/>
    <Salutation/>
    <IsPerson>false</IsPerson>
    <Title/>
    <FirstName/>
    <MiddleNames/>
    <LastName/>
    <Suffix/>
    <KnownAsName/>
    <Occupation/>
    <Employer/>
    <ClientId/>
    <ClientNumber/>
    <PhysicalAddress>
      <Lines>
        <Line/>
      </Lines>
      <MultiLine/>
      <Line1/>
      <Line2/>
      <Line3/>
      <Line4/>
      <Line5/>
      <Line6/>
      <Line7/>
      <Line8/>
      <Line9/>
      <SingleLine/>
      <SingleLineCsv/>
      <PostCode/>
    </PhysicalAddress>
    <PostalAddress>
      <Lines>
        <Line/>
      </Lines>
      <MultiLine/>
      <Line1/>
      <Line2/>
      <Line3/>
      <Line4/>
      <Line5/>
      <Line6/>
      <Line7/>
      <Line8/>
      <Line9/>
      <SingleLine/>
      <SingleLineCsv/>
      <PostCode/>
    </PostalAddress>
    <Email/>
    <AREmail/>
    <Phone/>
    <Mobile/>
    <Fax/>
    <IsTaxResident>false</IsTaxResident>
    <GstNumber/>
    <BankAccountNumber/>
    <BankAccountName/>
    <IsInactiveClient>false</IsInactiveClient>
    <IsCreditStopped>false</IsCreditStopped>
    <IsCDDRequired>false</IsCDDRequired>
    <DateOfBirth/>
    <DateOfDeath/>
    <DateOfProbate/>
  </Recipient>
  <Categories>
    <Category/>
  </Categories>
</Document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a194d9-95e5-4b7a-b43c-f518b4def09e">
      <Terms xmlns="http://schemas.microsoft.com/office/infopath/2007/PartnerControls"/>
    </lcf76f155ced4ddcb4097134ff3c332f>
    <TaxCatchAll xmlns="e29b8a1d-9a32-4d4b-8209-f7ff1a4b17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F1B2147B8E24BB1E1185FC16F92C5" ma:contentTypeVersion="20" ma:contentTypeDescription="Create a new document." ma:contentTypeScope="" ma:versionID="b209ca4c4ce4441cb7dcf1006961fc90">
  <xsd:schema xmlns:xsd="http://www.w3.org/2001/XMLSchema" xmlns:xs="http://www.w3.org/2001/XMLSchema" xmlns:p="http://schemas.microsoft.com/office/2006/metadata/properties" xmlns:ns2="4ea194d9-95e5-4b7a-b43c-f518b4def09e" xmlns:ns3="e29b8a1d-9a32-4d4b-8209-f7ff1a4b177e" targetNamespace="http://schemas.microsoft.com/office/2006/metadata/properties" ma:root="true" ma:fieldsID="b1364792f4acebf265fb5995c61a4f25" ns2:_="" ns3:_="">
    <xsd:import namespace="4ea194d9-95e5-4b7a-b43c-f518b4def09e"/>
    <xsd:import namespace="e29b8a1d-9a32-4d4b-8209-f7ff1a4b1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94d9-95e5-4b7a-b43c-f518b4def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00f07-c8fa-44d8-91c5-e3129f0ef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8a1d-9a32-4d4b-8209-f7ff1a4b1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6ec1f8f-9aeb-4a50-97fa-49d1cd800105}" ma:internalName="TaxCatchAll" ma:readOnly="false" ma:showField="CatchAllData" ma:web="e29b8a1d-9a32-4d4b-8209-f7ff1a4b1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BBDAD-74DE-44DF-9AA5-0E0FF104D019}">
  <ds:schemaRefs>
    <ds:schemaRef ds:uri="urn:documentMetaData-schema"/>
  </ds:schemaRefs>
</ds:datastoreItem>
</file>

<file path=customXml/itemProps2.xml><?xml version="1.0" encoding="utf-8"?>
<ds:datastoreItem xmlns:ds="http://schemas.openxmlformats.org/officeDocument/2006/customXml" ds:itemID="{E4D15866-345E-48F8-B810-66AF51930268}">
  <ds:schemaRefs>
    <ds:schemaRef ds:uri="http://schemas.microsoft.com/office/2006/metadata/properties"/>
    <ds:schemaRef ds:uri="http://schemas.microsoft.com/office/infopath/2007/PartnerControls"/>
    <ds:schemaRef ds:uri="4ea194d9-95e5-4b7a-b43c-f518b4def09e"/>
    <ds:schemaRef ds:uri="e29b8a1d-9a32-4d4b-8209-f7ff1a4b177e"/>
  </ds:schemaRefs>
</ds:datastoreItem>
</file>

<file path=customXml/itemProps3.xml><?xml version="1.0" encoding="utf-8"?>
<ds:datastoreItem xmlns:ds="http://schemas.openxmlformats.org/officeDocument/2006/customXml" ds:itemID="{3F402373-3E6D-43FF-BCAF-0280483E7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986F6B-E941-4477-BDA1-8C46D076A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194d9-95e5-4b7a-b43c-f518b4def09e"/>
    <ds:schemaRef ds:uri="e29b8a1d-9a32-4d4b-8209-f7ff1a4b1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0EEBC6-CCA3-42AF-9F63-BD3B570FC6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43cd0b-35f2-49d4-99ef-46571806ee5c}" enabled="1" method="Standard" siteId="{9bd5b2e0-ce1a-47ab-ab44-f86d9c55a1f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OP Default Invoice Template.dotx</Template>
  <TotalTime>33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Bishop</dc:creator>
  <cp:keywords/>
  <dc:description/>
  <cp:lastModifiedBy>Bex Craig</cp:lastModifiedBy>
  <cp:revision>32</cp:revision>
  <dcterms:created xsi:type="dcterms:W3CDTF">2025-12-08T20:11:00Z</dcterms:created>
  <dcterms:modified xsi:type="dcterms:W3CDTF">2026-02-23T03:50:00Z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0x010100118F1B2147B8E24BB1E1185FC16F92C5</vt:lpwstr>
  </property>
  <property fmtid="{D5CDD505-2E9C-101B-9397-08002B2CF9AE}" pid="3" name="MediaServiceImageTags">
    <vt:lpwstr/>
  </property>
</Properties>
</file>