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353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7"/>
        <w:gridCol w:w="4536"/>
      </w:tblGrid>
      <w:tr w:rsidR="00E442BD" w:rsidRPr="005F3B85" w14:paraId="7E0C121A" w14:textId="77777777" w:rsidTr="00E87D54">
        <w:trPr>
          <w:trHeight w:val="1233"/>
        </w:trPr>
        <w:tc>
          <w:tcPr>
            <w:tcW w:w="5817" w:type="dxa"/>
          </w:tcPr>
          <w:p w14:paraId="1762D7D3" w14:textId="77777777" w:rsidR="00E442BD" w:rsidRPr="005F3B85" w:rsidRDefault="00E442BD" w:rsidP="003E0920">
            <w:pPr>
              <w:ind w:left="-97"/>
              <w:rPr>
                <w:rFonts w:cstheme="minorHAnsi"/>
              </w:rPr>
            </w:pPr>
            <w:r w:rsidRPr="005F3B85">
              <w:rPr>
                <w:rFonts w:cstheme="minorHAnsi"/>
              </w:rPr>
              <w:fldChar w:fldCharType="begin"/>
            </w:r>
            <w:r w:rsidRPr="005F3B85">
              <w:rPr>
                <w:rFonts w:cstheme="minorHAnsi"/>
              </w:rPr>
              <w:instrText xml:space="preserve"> MERGEFIELD BillingPartyName </w:instrText>
            </w:r>
            <w:r w:rsidRPr="005F3B85">
              <w:rPr>
                <w:rFonts w:cstheme="minorHAnsi"/>
              </w:rPr>
              <w:fldChar w:fldCharType="separate"/>
            </w:r>
            <w:r w:rsidRPr="005F3B85">
              <w:rPr>
                <w:rFonts w:cstheme="minorHAnsi"/>
                <w:noProof/>
              </w:rPr>
              <w:t>«BillingPartyName»</w:t>
            </w:r>
            <w:r w:rsidRPr="005F3B85">
              <w:rPr>
                <w:rFonts w:cstheme="minorHAnsi"/>
              </w:rPr>
              <w:fldChar w:fldCharType="end"/>
            </w:r>
          </w:p>
          <w:p w14:paraId="45FE6A5B" w14:textId="77777777" w:rsidR="00E442BD" w:rsidRPr="005F3B85" w:rsidRDefault="00E442BD" w:rsidP="003E0920">
            <w:pPr>
              <w:pStyle w:val="Header"/>
              <w:ind w:left="-97"/>
              <w:rPr>
                <w:rFonts w:cstheme="minorHAnsi"/>
              </w:rPr>
            </w:pPr>
            <w:r w:rsidRPr="005F3B85">
              <w:rPr>
                <w:rFonts w:cstheme="minorHAnsi"/>
              </w:rPr>
              <w:fldChar w:fldCharType="begin"/>
            </w:r>
            <w:r w:rsidRPr="005F3B85">
              <w:rPr>
                <w:rFonts w:cstheme="minorHAnsi"/>
              </w:rPr>
              <w:instrText xml:space="preserve"> MERGEFIELD BillingPartyPostalAddress </w:instrText>
            </w:r>
            <w:r w:rsidRPr="005F3B85">
              <w:rPr>
                <w:rFonts w:cstheme="minorHAnsi"/>
              </w:rPr>
              <w:fldChar w:fldCharType="separate"/>
            </w:r>
            <w:r w:rsidRPr="005F3B85">
              <w:rPr>
                <w:rFonts w:cstheme="minorHAnsi"/>
                <w:noProof/>
              </w:rPr>
              <w:t>«</w:t>
            </w:r>
            <w:r w:rsidRPr="005F3B85">
              <w:rPr>
                <w:rFonts w:cstheme="minorHAnsi"/>
              </w:rPr>
              <w:t>BillingPartyPostalAddress</w:t>
            </w:r>
            <w:r w:rsidRPr="005F3B85">
              <w:rPr>
                <w:rFonts w:cstheme="minorHAnsi"/>
                <w:noProof/>
              </w:rPr>
              <w:t>»</w:t>
            </w:r>
            <w:r w:rsidRPr="005F3B85">
              <w:rPr>
                <w:rFonts w:cstheme="minorHAnsi"/>
              </w:rPr>
              <w:fldChar w:fldCharType="end"/>
            </w:r>
          </w:p>
          <w:p w14:paraId="4C430172" w14:textId="77777777" w:rsidR="00E442BD" w:rsidRPr="005F3B85" w:rsidRDefault="00E442BD" w:rsidP="003E0920">
            <w:pPr>
              <w:pStyle w:val="Header"/>
              <w:ind w:left="-97"/>
              <w:rPr>
                <w:rFonts w:cstheme="minorHAnsi"/>
              </w:rPr>
            </w:pPr>
          </w:p>
          <w:p w14:paraId="7D928DBD" w14:textId="4F68C6E6" w:rsidR="00E442BD" w:rsidRPr="009A24AE" w:rsidRDefault="00E442BD" w:rsidP="003E0920">
            <w:pPr>
              <w:pStyle w:val="Header"/>
              <w:ind w:left="-97"/>
              <w:rPr>
                <w:rFonts w:cstheme="minorHAnsi"/>
              </w:rPr>
            </w:pPr>
            <w:r w:rsidRPr="005F3B85">
              <w:rPr>
                <w:rFonts w:cstheme="minorHAnsi"/>
              </w:rPr>
              <w:fldChar w:fldCharType="begin"/>
            </w:r>
            <w:r w:rsidRPr="005F3B85">
              <w:rPr>
                <w:rFonts w:cstheme="minorHAnsi"/>
              </w:rPr>
              <w:instrText xml:space="preserve"> MERGEFIELD BillingPartyEmail </w:instrText>
            </w:r>
            <w:r w:rsidRPr="005F3B85">
              <w:rPr>
                <w:rFonts w:cstheme="minorHAnsi"/>
              </w:rPr>
              <w:fldChar w:fldCharType="separate"/>
            </w:r>
            <w:r w:rsidRPr="005F3B85">
              <w:rPr>
                <w:rFonts w:cstheme="minorHAnsi"/>
                <w:noProof/>
              </w:rPr>
              <w:t>«</w:t>
            </w:r>
            <w:r w:rsidRPr="005F3B85">
              <w:rPr>
                <w:rFonts w:cstheme="minorHAnsi"/>
              </w:rPr>
              <w:t>BillingPartyEmail</w:t>
            </w:r>
            <w:r w:rsidRPr="005F3B85">
              <w:rPr>
                <w:rFonts w:cstheme="minorHAnsi"/>
                <w:noProof/>
              </w:rPr>
              <w:t>»</w:t>
            </w:r>
            <w:r w:rsidRPr="005F3B85">
              <w:rPr>
                <w:rFonts w:cstheme="minorHAnsi"/>
              </w:rPr>
              <w:fldChar w:fldCharType="end"/>
            </w:r>
          </w:p>
        </w:tc>
        <w:tc>
          <w:tcPr>
            <w:tcW w:w="4536" w:type="dxa"/>
          </w:tcPr>
          <w:p w14:paraId="7A548CFC" w14:textId="77777777" w:rsidR="00E442BD" w:rsidRPr="005F3B85" w:rsidRDefault="00E442BD" w:rsidP="003E0920">
            <w:pPr>
              <w:spacing w:line="360" w:lineRule="auto"/>
              <w:ind w:left="-97"/>
              <w:jc w:val="right"/>
              <w:rPr>
                <w:rFonts w:cstheme="minorHAnsi"/>
                <w:b/>
                <w:bCs/>
                <w:sz w:val="28"/>
                <w:szCs w:val="28"/>
              </w:rPr>
            </w:pPr>
            <w:r w:rsidRPr="005F3B85">
              <w:rPr>
                <w:rFonts w:cstheme="minorHAnsi"/>
                <w:b/>
                <w:bCs/>
                <w:sz w:val="28"/>
                <w:szCs w:val="28"/>
              </w:rPr>
              <w:fldChar w:fldCharType="begin"/>
            </w:r>
            <w:r w:rsidRPr="005F3B85">
              <w:rPr>
                <w:rFonts w:cstheme="minorHAnsi"/>
                <w:b/>
                <w:bCs/>
                <w:sz w:val="28"/>
                <w:szCs w:val="28"/>
              </w:rPr>
              <w:instrText xml:space="preserve"> MERGEFIELD  StatementTitle \* Upper  \* MERGEFORMAT </w:instrText>
            </w:r>
            <w:r w:rsidRPr="005F3B85">
              <w:rPr>
                <w:rFonts w:cstheme="minorHAnsi"/>
                <w:b/>
                <w:bCs/>
                <w:sz w:val="28"/>
                <w:szCs w:val="28"/>
              </w:rPr>
              <w:fldChar w:fldCharType="separate"/>
            </w:r>
            <w:r w:rsidRPr="005F3B85">
              <w:rPr>
                <w:rFonts w:cstheme="minorHAnsi"/>
                <w:b/>
                <w:bCs/>
                <w:noProof/>
                <w:sz w:val="28"/>
                <w:szCs w:val="28"/>
              </w:rPr>
              <w:t>«STATEMENTTITLE»</w:t>
            </w:r>
            <w:r w:rsidRPr="005F3B85">
              <w:rPr>
                <w:rFonts w:cstheme="minorHAnsi"/>
                <w:b/>
                <w:bCs/>
                <w:sz w:val="28"/>
                <w:szCs w:val="28"/>
              </w:rPr>
              <w:fldChar w:fldCharType="end"/>
            </w:r>
          </w:p>
          <w:p w14:paraId="18B18D2B" w14:textId="77777777" w:rsidR="00E442BD" w:rsidRDefault="00E442BD" w:rsidP="003E0920">
            <w:pPr>
              <w:ind w:left="-97"/>
              <w:jc w:val="right"/>
              <w:rPr>
                <w:rFonts w:cstheme="minorHAnsi"/>
              </w:rPr>
            </w:pPr>
            <w:r w:rsidRPr="005F3B85">
              <w:rPr>
                <w:rFonts w:cstheme="minorHAnsi"/>
                <w:b/>
                <w:bCs/>
              </w:rPr>
              <w:t>Client Ref:</w:t>
            </w:r>
            <w:r w:rsidRPr="005F3B85">
              <w:rPr>
                <w:rFonts w:cstheme="minorHAnsi"/>
              </w:rPr>
              <w:t xml:space="preserve"> </w:t>
            </w:r>
            <w:r w:rsidRPr="005F3B85">
              <w:rPr>
                <w:rFonts w:cstheme="minorHAnsi"/>
              </w:rPr>
              <w:fldChar w:fldCharType="begin"/>
            </w:r>
            <w:r w:rsidRPr="005F3B85">
              <w:rPr>
                <w:rFonts w:cstheme="minorHAnsi"/>
              </w:rPr>
              <w:instrText xml:space="preserve"> MERGEFIELD  AccountNumber  \* MERGEFORMAT </w:instrText>
            </w:r>
            <w:r w:rsidRPr="005F3B85">
              <w:rPr>
                <w:rFonts w:cstheme="minorHAnsi"/>
              </w:rPr>
              <w:fldChar w:fldCharType="separate"/>
            </w:r>
            <w:r w:rsidRPr="005F3B85">
              <w:rPr>
                <w:rFonts w:cstheme="minorHAnsi"/>
                <w:noProof/>
              </w:rPr>
              <w:t>«AccountNumber»</w:t>
            </w:r>
            <w:r w:rsidRPr="005F3B85">
              <w:rPr>
                <w:rFonts w:cstheme="minorHAnsi"/>
              </w:rPr>
              <w:fldChar w:fldCharType="end"/>
            </w:r>
          </w:p>
          <w:p w14:paraId="6E817A91" w14:textId="2CA67E53" w:rsidR="00E442BD" w:rsidRPr="005F3B85" w:rsidRDefault="00E442BD" w:rsidP="003E0920">
            <w:pPr>
              <w:ind w:left="-97"/>
              <w:jc w:val="right"/>
              <w:rPr>
                <w:rFonts w:cstheme="minorHAnsi"/>
              </w:rPr>
            </w:pPr>
            <w:r w:rsidRPr="005F3B85">
              <w:rPr>
                <w:rFonts w:cstheme="minorHAnsi"/>
                <w:b/>
                <w:bCs/>
              </w:rPr>
              <w:t>Date:</w:t>
            </w:r>
            <w:r w:rsidRPr="005F3B85">
              <w:rPr>
                <w:rFonts w:cstheme="minorHAnsi"/>
              </w:rPr>
              <w:t xml:space="preserve"> </w:t>
            </w:r>
            <w:r w:rsidRPr="005F3B85">
              <w:rPr>
                <w:rFonts w:cstheme="minorHAnsi"/>
              </w:rPr>
              <w:fldChar w:fldCharType="begin"/>
            </w:r>
            <w:r w:rsidRPr="005F3B85">
              <w:rPr>
                <w:rFonts w:cstheme="minorHAnsi"/>
              </w:rPr>
              <w:instrText xml:space="preserve"> MERGEFIELD  StatementDate \@ "d</w:instrText>
            </w:r>
            <w:r w:rsidR="00804F5F">
              <w:rPr>
                <w:rFonts w:cstheme="minorHAnsi"/>
              </w:rPr>
              <w:instrText xml:space="preserve"> </w:instrText>
            </w:r>
            <w:r w:rsidRPr="005F3B85">
              <w:rPr>
                <w:rFonts w:cstheme="minorHAnsi"/>
              </w:rPr>
              <w:instrText>M</w:instrText>
            </w:r>
            <w:r w:rsidR="00804F5F">
              <w:rPr>
                <w:rFonts w:cstheme="minorHAnsi"/>
              </w:rPr>
              <w:instrText xml:space="preserve">MMM </w:instrText>
            </w:r>
            <w:r w:rsidRPr="005F3B85">
              <w:rPr>
                <w:rFonts w:cstheme="minorHAnsi"/>
              </w:rPr>
              <w:instrText xml:space="preserve">yyyy" </w:instrText>
            </w:r>
            <w:r w:rsidRPr="005F3B85">
              <w:rPr>
                <w:rFonts w:cstheme="minorHAnsi"/>
              </w:rPr>
              <w:fldChar w:fldCharType="separate"/>
            </w:r>
            <w:r w:rsidRPr="005F3B85">
              <w:rPr>
                <w:rFonts w:cstheme="minorHAnsi"/>
                <w:noProof/>
              </w:rPr>
              <w:t>«StatementDate»</w:t>
            </w:r>
            <w:r w:rsidRPr="005F3B85">
              <w:rPr>
                <w:rFonts w:cstheme="minorHAnsi"/>
              </w:rPr>
              <w:fldChar w:fldCharType="end"/>
            </w:r>
          </w:p>
          <w:p w14:paraId="220E028D" w14:textId="77777777" w:rsidR="00E442BD" w:rsidRDefault="00E442BD" w:rsidP="003E0920">
            <w:pPr>
              <w:ind w:left="-97"/>
              <w:jc w:val="right"/>
              <w:rPr>
                <w:rFonts w:cstheme="minorHAnsi"/>
              </w:rPr>
            </w:pPr>
            <w:r w:rsidRPr="005F3B85">
              <w:rPr>
                <w:rFonts w:cstheme="minorHAnsi"/>
              </w:rPr>
              <w:fldChar w:fldCharType="begin"/>
            </w:r>
            <w:r w:rsidRPr="005F3B85">
              <w:rPr>
                <w:rFonts w:cstheme="minorHAnsi"/>
              </w:rPr>
              <w:instrText xml:space="preserve"> MERGEFIELD  Start:DateRange  \* MERGEFORMAT </w:instrText>
            </w:r>
            <w:r w:rsidRPr="005F3B85">
              <w:rPr>
                <w:rFonts w:cstheme="minorHAnsi"/>
              </w:rPr>
              <w:fldChar w:fldCharType="separate"/>
            </w:r>
            <w:r w:rsidRPr="005F3B85">
              <w:rPr>
                <w:rFonts w:cstheme="minorHAnsi"/>
                <w:noProof/>
              </w:rPr>
              <w:t>«Start:DateRange»</w:t>
            </w:r>
            <w:r w:rsidRPr="005F3B85">
              <w:rPr>
                <w:rFonts w:cstheme="minorHAnsi"/>
              </w:rPr>
              <w:fldChar w:fldCharType="end"/>
            </w:r>
            <w:r w:rsidRPr="005F3B85">
              <w:rPr>
                <w:rFonts w:cstheme="minorHAnsi"/>
              </w:rPr>
              <w:t xml:space="preserve">For the period of </w:t>
            </w:r>
            <w:r w:rsidRPr="005F3B85">
              <w:rPr>
                <w:rFonts w:cstheme="minorHAnsi"/>
              </w:rPr>
              <w:fldChar w:fldCharType="begin"/>
            </w:r>
            <w:r w:rsidRPr="005F3B85">
              <w:rPr>
                <w:rFonts w:cstheme="minorHAnsi"/>
              </w:rPr>
              <w:instrText xml:space="preserve"> MERGEFIELD  FromDate  \@"d/M/yyyy" MERGEFORMAT </w:instrText>
            </w:r>
            <w:r w:rsidRPr="005F3B85">
              <w:rPr>
                <w:rFonts w:cstheme="minorHAnsi"/>
              </w:rPr>
              <w:fldChar w:fldCharType="separate"/>
            </w:r>
            <w:r w:rsidRPr="005F3B85">
              <w:rPr>
                <w:rFonts w:cstheme="minorHAnsi"/>
                <w:noProof/>
              </w:rPr>
              <w:t>«FromDate»</w:t>
            </w:r>
            <w:r w:rsidRPr="005F3B85">
              <w:rPr>
                <w:rFonts w:cstheme="minorHAnsi"/>
              </w:rPr>
              <w:fldChar w:fldCharType="end"/>
            </w:r>
            <w:r w:rsidRPr="005F3B85">
              <w:rPr>
                <w:rFonts w:cstheme="minorHAnsi"/>
              </w:rPr>
              <w:t xml:space="preserve"> to </w:t>
            </w:r>
            <w:r w:rsidRPr="005F3B85">
              <w:rPr>
                <w:rFonts w:cstheme="minorHAnsi"/>
              </w:rPr>
              <w:fldChar w:fldCharType="begin"/>
            </w:r>
            <w:r w:rsidRPr="005F3B85">
              <w:rPr>
                <w:rFonts w:cstheme="minorHAnsi"/>
              </w:rPr>
              <w:instrText xml:space="preserve"> MERGEFIELD  ToDate  \@"d/M/yyyy" MERGEFORMAT </w:instrText>
            </w:r>
            <w:r w:rsidRPr="005F3B85">
              <w:rPr>
                <w:rFonts w:cstheme="minorHAnsi"/>
              </w:rPr>
              <w:fldChar w:fldCharType="separate"/>
            </w:r>
            <w:r w:rsidRPr="005F3B85">
              <w:rPr>
                <w:rFonts w:cstheme="minorHAnsi"/>
                <w:noProof/>
              </w:rPr>
              <w:t>«ToDate»</w:t>
            </w:r>
            <w:r w:rsidRPr="005F3B85">
              <w:rPr>
                <w:rFonts w:cstheme="minorHAnsi"/>
              </w:rPr>
              <w:fldChar w:fldCharType="end"/>
            </w:r>
            <w:r w:rsidRPr="005F3B85">
              <w:rPr>
                <w:rFonts w:cstheme="minorHAnsi"/>
              </w:rPr>
              <w:fldChar w:fldCharType="begin"/>
            </w:r>
            <w:r w:rsidRPr="005F3B85">
              <w:rPr>
                <w:rFonts w:cstheme="minorHAnsi"/>
              </w:rPr>
              <w:instrText xml:space="preserve"> MERGEFIELD  End:DateRange  \* MERGEFORMAT </w:instrText>
            </w:r>
            <w:r w:rsidRPr="005F3B85">
              <w:rPr>
                <w:rFonts w:cstheme="minorHAnsi"/>
              </w:rPr>
              <w:fldChar w:fldCharType="separate"/>
            </w:r>
            <w:r w:rsidRPr="005F3B85">
              <w:rPr>
                <w:rFonts w:cstheme="minorHAnsi"/>
                <w:noProof/>
              </w:rPr>
              <w:t>«End:DateRange»</w:t>
            </w:r>
            <w:r w:rsidRPr="005F3B85">
              <w:rPr>
                <w:rFonts w:cstheme="minorHAnsi"/>
              </w:rPr>
              <w:fldChar w:fldCharType="end"/>
            </w:r>
          </w:p>
          <w:p w14:paraId="7848059B" w14:textId="77777777" w:rsidR="003E0920" w:rsidRPr="005F3B85" w:rsidRDefault="003E0920" w:rsidP="003E0920">
            <w:pPr>
              <w:ind w:left="-97"/>
              <w:jc w:val="right"/>
              <w:rPr>
                <w:rFonts w:cstheme="minorHAnsi"/>
              </w:rPr>
            </w:pPr>
          </w:p>
        </w:tc>
      </w:tr>
    </w:tbl>
    <w:p w14:paraId="45D092C4" w14:textId="7EA5C7F2" w:rsidR="00E442BD" w:rsidRDefault="00E442BD" w:rsidP="003E0920">
      <w:pPr>
        <w:pStyle w:val="Header"/>
        <w:tabs>
          <w:tab w:val="clear" w:pos="4513"/>
          <w:tab w:val="clear" w:pos="9026"/>
        </w:tabs>
        <w:ind w:left="-709"/>
        <w:rPr>
          <w:rFonts w:cstheme="minorHAnsi"/>
          <w:b/>
        </w:rPr>
      </w:pPr>
      <w:r w:rsidRPr="005F3B85">
        <w:rPr>
          <w:rFonts w:cstheme="minorHAnsi"/>
          <w:b/>
        </w:rPr>
        <w:fldChar w:fldCharType="begin"/>
      </w:r>
      <w:r w:rsidRPr="005F3B85">
        <w:rPr>
          <w:rFonts w:cstheme="minorHAnsi"/>
          <w:b/>
        </w:rPr>
        <w:instrText xml:space="preserve"> MERGEFIELD MatterName </w:instrText>
      </w:r>
      <w:r w:rsidRPr="005F3B85">
        <w:rPr>
          <w:rFonts w:cstheme="minorHAnsi"/>
          <w:b/>
        </w:rPr>
        <w:fldChar w:fldCharType="separate"/>
      </w:r>
      <w:r w:rsidRPr="005F3B85">
        <w:rPr>
          <w:rFonts w:cstheme="minorHAnsi"/>
          <w:b/>
        </w:rPr>
        <w:t>«MatterName»</w:t>
      </w:r>
      <w:r w:rsidRPr="005F3B85">
        <w:rPr>
          <w:rFonts w:cstheme="minorHAnsi"/>
          <w:b/>
        </w:rPr>
        <w:fldChar w:fldCharType="end"/>
      </w:r>
    </w:p>
    <w:p w14:paraId="4D399BBD" w14:textId="77777777" w:rsidR="00E442BD" w:rsidRPr="00E87D54" w:rsidRDefault="00E442BD" w:rsidP="00E442BD">
      <w:pPr>
        <w:pStyle w:val="Header"/>
        <w:ind w:left="-567"/>
        <w:rPr>
          <w:rFonts w:cstheme="minorHAnsi"/>
          <w:b/>
          <w:sz w:val="12"/>
          <w:szCs w:val="12"/>
        </w:rPr>
      </w:pPr>
    </w:p>
    <w:tbl>
      <w:tblPr>
        <w:tblStyle w:val="TableGridLight"/>
        <w:tblW w:w="10353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533"/>
        <w:gridCol w:w="1701"/>
        <w:gridCol w:w="1701"/>
      </w:tblGrid>
      <w:tr w:rsidR="00685C51" w14:paraId="4CBA0CE6" w14:textId="77777777" w:rsidTr="00B8360F">
        <w:trPr>
          <w:trHeight w:val="283"/>
        </w:trPr>
        <w:tc>
          <w:tcPr>
            <w:tcW w:w="1418" w:type="dxa"/>
          </w:tcPr>
          <w:p w14:paraId="5090B46F" w14:textId="60B30D99" w:rsidR="00685C51" w:rsidRPr="00685C51" w:rsidRDefault="00000000" w:rsidP="003E0920">
            <w:pPr>
              <w:pStyle w:val="Header"/>
              <w:ind w:left="-97"/>
            </w:pPr>
            <w:fldSimple w:instr=" MERGEFIELD  Start:OpeningBalance  \* MERGEFORMAT ">
              <w:r w:rsidR="00A03438">
                <w:rPr>
                  <w:noProof/>
                </w:rPr>
                <w:t>«Start:OpeningBalance»</w:t>
              </w:r>
            </w:fldSimple>
          </w:p>
        </w:tc>
        <w:tc>
          <w:tcPr>
            <w:tcW w:w="5533" w:type="dxa"/>
          </w:tcPr>
          <w:p w14:paraId="5A66F7FD" w14:textId="33558117" w:rsidR="00A03438" w:rsidRDefault="00A03438" w:rsidP="003E0920">
            <w:pPr>
              <w:pStyle w:val="Header"/>
              <w:ind w:left="-97"/>
              <w:rPr>
                <w:rFonts w:cstheme="minorHAnsi"/>
                <w:b/>
              </w:rPr>
            </w:pPr>
            <w:r>
              <w:rPr>
                <w:b/>
                <w:bCs/>
              </w:rPr>
              <w:t>Balance brought forward</w:t>
            </w:r>
          </w:p>
        </w:tc>
        <w:tc>
          <w:tcPr>
            <w:tcW w:w="1701" w:type="dxa"/>
          </w:tcPr>
          <w:p w14:paraId="3B4493CE" w14:textId="60DA0725" w:rsidR="00A03438" w:rsidRDefault="00A03438" w:rsidP="003E0920">
            <w:pPr>
              <w:pStyle w:val="Header"/>
              <w:ind w:left="-97"/>
              <w:jc w:val="right"/>
              <w:rPr>
                <w:rFonts w:cstheme="minorHAnsi"/>
                <w:b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 DebitBalance  \#N MERGEFORMAT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«DebitBalance»</w:t>
            </w:r>
            <w:r>
              <w:rPr>
                <w:b/>
                <w:bCs/>
              </w:rPr>
              <w:fldChar w:fldCharType="end"/>
            </w:r>
          </w:p>
        </w:tc>
        <w:tc>
          <w:tcPr>
            <w:tcW w:w="1701" w:type="dxa"/>
          </w:tcPr>
          <w:p w14:paraId="50E71915" w14:textId="3923D83A" w:rsidR="00A03438" w:rsidRDefault="00A03438" w:rsidP="003E0920">
            <w:pPr>
              <w:pStyle w:val="Header"/>
              <w:tabs>
                <w:tab w:val="clear" w:pos="4513"/>
              </w:tabs>
              <w:ind w:left="-97"/>
              <w:jc w:val="right"/>
              <w:rPr>
                <w:rFonts w:cstheme="minorHAnsi"/>
                <w:b/>
              </w:rPr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 CreditBalance  \#N MERGEFORMAT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«CreditBalance»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 End:OpeningBalance  \* MERGEFORMAT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«End:OpeningBalance»</w:t>
            </w:r>
            <w:r>
              <w:rPr>
                <w:b/>
                <w:bCs/>
              </w:rPr>
              <w:fldChar w:fldCharType="end"/>
            </w:r>
          </w:p>
        </w:tc>
      </w:tr>
      <w:tr w:rsidR="00685C51" w14:paraId="46B90F46" w14:textId="77777777" w:rsidTr="0057465F">
        <w:trPr>
          <w:trHeight w:val="397"/>
        </w:trPr>
        <w:tc>
          <w:tcPr>
            <w:tcW w:w="1418" w:type="dxa"/>
            <w:vAlign w:val="center"/>
          </w:tcPr>
          <w:p w14:paraId="3AC90163" w14:textId="7342F15A" w:rsidR="00685C51" w:rsidRDefault="00000000" w:rsidP="007D78DD">
            <w:pPr>
              <w:pStyle w:val="Header"/>
              <w:ind w:left="-97"/>
            </w:pPr>
            <w:fldSimple w:instr=" MERGEFIELD  Start:Transactions  \* MERGEFORMAT ">
              <w:r w:rsidR="00685C51" w:rsidRPr="009B2F1E">
                <w:rPr>
                  <w:noProof/>
                </w:rPr>
                <w:t>«Start:Transactions»</w:t>
              </w:r>
            </w:fldSimple>
            <w:r w:rsidR="00685C51">
              <w:fldChar w:fldCharType="begin"/>
            </w:r>
            <w:r w:rsidR="00685C51">
              <w:instrText xml:space="preserve"> MERGEFIELD  Date  \</w:instrText>
            </w:r>
            <w:r w:rsidR="00685C51" w:rsidRPr="00DC4257">
              <w:rPr>
                <w:rFonts w:ascii="Arial" w:hAnsi="Arial" w:cs="Arial"/>
                <w:sz w:val="18"/>
                <w:szCs w:val="18"/>
              </w:rPr>
              <w:instrText>@ "d</w:instrText>
            </w:r>
            <w:r w:rsidR="00685C51">
              <w:rPr>
                <w:rFonts w:ascii="Arial" w:hAnsi="Arial" w:cs="Arial"/>
                <w:sz w:val="18"/>
                <w:szCs w:val="18"/>
              </w:rPr>
              <w:instrText>d</w:instrText>
            </w:r>
            <w:r w:rsidR="00685C51" w:rsidRPr="00DC4257">
              <w:rPr>
                <w:rFonts w:ascii="Arial" w:hAnsi="Arial" w:cs="Arial"/>
                <w:sz w:val="18"/>
                <w:szCs w:val="18"/>
              </w:rPr>
              <w:instrText>/</w:instrText>
            </w:r>
            <w:r w:rsidR="00685C51">
              <w:rPr>
                <w:rFonts w:ascii="Arial" w:hAnsi="Arial" w:cs="Arial"/>
                <w:sz w:val="18"/>
                <w:szCs w:val="18"/>
              </w:rPr>
              <w:instrText>M</w:instrText>
            </w:r>
            <w:r w:rsidR="00685C51" w:rsidRPr="00DC4257">
              <w:rPr>
                <w:rFonts w:ascii="Arial" w:hAnsi="Arial" w:cs="Arial"/>
                <w:sz w:val="18"/>
                <w:szCs w:val="18"/>
              </w:rPr>
              <w:instrText>M/yyyy"</w:instrText>
            </w:r>
            <w:r w:rsidR="00685C51">
              <w:instrText xml:space="preserve"> </w:instrText>
            </w:r>
            <w:r w:rsidR="00685C51">
              <w:fldChar w:fldCharType="separate"/>
            </w:r>
            <w:r w:rsidR="00685C51" w:rsidRPr="009B2F1E">
              <w:rPr>
                <w:noProof/>
              </w:rPr>
              <w:t>«Date»</w:t>
            </w:r>
            <w:r w:rsidR="00685C51">
              <w:rPr>
                <w:noProof/>
              </w:rPr>
              <w:fldChar w:fldCharType="end"/>
            </w:r>
          </w:p>
        </w:tc>
        <w:tc>
          <w:tcPr>
            <w:tcW w:w="5533" w:type="dxa"/>
            <w:vAlign w:val="center"/>
          </w:tcPr>
          <w:p w14:paraId="4C470E27" w14:textId="077D93B8" w:rsidR="00685C51" w:rsidRDefault="00000000" w:rsidP="007D78DD">
            <w:pPr>
              <w:pStyle w:val="Header"/>
              <w:ind w:left="-97"/>
              <w:rPr>
                <w:b/>
                <w:bCs/>
              </w:rPr>
            </w:pPr>
            <w:fldSimple w:instr=" MERGEFIELD  Narration  \* MERGEFORMAT ">
              <w:r w:rsidR="00685C51" w:rsidRPr="009B2F1E">
                <w:rPr>
                  <w:noProof/>
                </w:rPr>
                <w:t>«Narration»</w:t>
              </w:r>
            </w:fldSimple>
          </w:p>
        </w:tc>
        <w:tc>
          <w:tcPr>
            <w:tcW w:w="1701" w:type="dxa"/>
            <w:vAlign w:val="center"/>
          </w:tcPr>
          <w:p w14:paraId="5CF6CA2E" w14:textId="54408285" w:rsidR="00685C51" w:rsidRDefault="00685C51" w:rsidP="007D78DD">
            <w:pPr>
              <w:pStyle w:val="Header"/>
              <w:ind w:left="-97"/>
              <w:jc w:val="right"/>
              <w:rPr>
                <w:b/>
                <w:bCs/>
              </w:rPr>
            </w:pPr>
            <w:r>
              <w:fldChar w:fldCharType="begin"/>
            </w:r>
            <w:r>
              <w:instrText xml:space="preserve"> MERGEFIELD  Debit  </w:instrText>
            </w:r>
            <w:r w:rsidRPr="0019789C">
              <w:rPr>
                <w:rFonts w:ascii="Arial" w:hAnsi="Arial" w:cs="Arial"/>
                <w:color w:val="000000"/>
                <w:shd w:val="clear" w:color="auto" w:fill="FFFFFF"/>
              </w:rPr>
              <w:instrText>\#</w:instrTex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instrText>N</w:instrText>
            </w:r>
            <w:r>
              <w:fldChar w:fldCharType="separate"/>
            </w:r>
            <w:r>
              <w:rPr>
                <w:noProof/>
              </w:rPr>
              <w:t>«Debit»</w: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14:paraId="02B722A7" w14:textId="24A46EF6" w:rsidR="00685C51" w:rsidRDefault="00685C51" w:rsidP="007D78DD">
            <w:pPr>
              <w:pStyle w:val="Header"/>
              <w:tabs>
                <w:tab w:val="clear" w:pos="4513"/>
              </w:tabs>
              <w:ind w:left="-97"/>
              <w:jc w:val="right"/>
              <w:rPr>
                <w:b/>
                <w:bCs/>
              </w:rPr>
            </w:pPr>
            <w:r>
              <w:fldChar w:fldCharType="begin"/>
            </w:r>
            <w:r>
              <w:instrText xml:space="preserve"> MERGEFIELD  Credit  </w:instrText>
            </w:r>
            <w:r w:rsidRPr="0019789C">
              <w:rPr>
                <w:rFonts w:ascii="Arial" w:hAnsi="Arial" w:cs="Arial"/>
                <w:color w:val="000000"/>
                <w:shd w:val="clear" w:color="auto" w:fill="FFFFFF"/>
              </w:rPr>
              <w:instrText>\#</w:instrTex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instrText>N</w:instrText>
            </w:r>
            <w:r>
              <w:fldChar w:fldCharType="separate"/>
            </w:r>
            <w:r w:rsidRPr="009B2F1E">
              <w:rPr>
                <w:noProof/>
              </w:rPr>
              <w:t>«Credit»</w:t>
            </w:r>
            <w:r>
              <w:rPr>
                <w:noProof/>
              </w:rPr>
              <w:fldChar w:fldCharType="end"/>
            </w:r>
            <w:fldSimple w:instr=" MERGEFIELD  End:Transactions  \* MERGEFORMAT ">
              <w:r w:rsidRPr="009B2F1E">
                <w:rPr>
                  <w:noProof/>
                </w:rPr>
                <w:t>«End:Transactions»</w:t>
              </w:r>
            </w:fldSimple>
          </w:p>
        </w:tc>
      </w:tr>
      <w:tr w:rsidR="0096005A" w14:paraId="05DEF914" w14:textId="77777777" w:rsidTr="00B8360F">
        <w:trPr>
          <w:trHeight w:val="283"/>
        </w:trPr>
        <w:tc>
          <w:tcPr>
            <w:tcW w:w="6951" w:type="dxa"/>
            <w:gridSpan w:val="2"/>
            <w:vAlign w:val="center"/>
          </w:tcPr>
          <w:p w14:paraId="64199A2C" w14:textId="7D1D4293" w:rsidR="0096005A" w:rsidRDefault="00000000" w:rsidP="003E0920">
            <w:pPr>
              <w:pStyle w:val="Header"/>
              <w:ind w:left="-97"/>
            </w:pPr>
            <w:fldSimple w:instr=" MERGEFIELD  Start:Requisitions  \* MERGEFORMAT ">
              <w:r w:rsidR="0096005A">
                <w:rPr>
                  <w:noProof/>
                </w:rPr>
                <w:t>«Start:Requisitions»</w:t>
              </w:r>
            </w:fldSimple>
            <w:r w:rsidR="0096005A" w:rsidRPr="00B00E5D">
              <w:rPr>
                <w:b/>
                <w:bCs/>
              </w:rPr>
              <w:t>Anticipated Transactions</w:t>
            </w:r>
          </w:p>
        </w:tc>
        <w:tc>
          <w:tcPr>
            <w:tcW w:w="1701" w:type="dxa"/>
          </w:tcPr>
          <w:p w14:paraId="453C8877" w14:textId="77777777" w:rsidR="0096005A" w:rsidRDefault="0096005A" w:rsidP="003E0920">
            <w:pPr>
              <w:pStyle w:val="Header"/>
              <w:ind w:left="-97"/>
              <w:jc w:val="right"/>
            </w:pPr>
          </w:p>
        </w:tc>
        <w:tc>
          <w:tcPr>
            <w:tcW w:w="1701" w:type="dxa"/>
          </w:tcPr>
          <w:p w14:paraId="3E4C0816" w14:textId="77777777" w:rsidR="0096005A" w:rsidRDefault="0096005A" w:rsidP="003E0920">
            <w:pPr>
              <w:pStyle w:val="Header"/>
              <w:tabs>
                <w:tab w:val="clear" w:pos="4513"/>
              </w:tabs>
              <w:ind w:left="-97"/>
              <w:jc w:val="right"/>
            </w:pPr>
          </w:p>
        </w:tc>
      </w:tr>
      <w:tr w:rsidR="0096005A" w14:paraId="14514E25" w14:textId="77777777" w:rsidTr="0057465F">
        <w:trPr>
          <w:trHeight w:val="397"/>
        </w:trPr>
        <w:tc>
          <w:tcPr>
            <w:tcW w:w="1418" w:type="dxa"/>
            <w:vAlign w:val="center"/>
          </w:tcPr>
          <w:p w14:paraId="4023CA1D" w14:textId="1CE01052" w:rsidR="0096005A" w:rsidRDefault="0096005A" w:rsidP="007D78DD">
            <w:pPr>
              <w:pStyle w:val="Header"/>
              <w:ind w:left="-97"/>
            </w:pPr>
            <w:r w:rsidRPr="009B57C5">
              <w:rPr>
                <w:i/>
                <w:iCs/>
              </w:rPr>
              <w:fldChar w:fldCharType="begin"/>
            </w:r>
            <w:r w:rsidRPr="009B57C5">
              <w:rPr>
                <w:i/>
                <w:iCs/>
              </w:rPr>
              <w:instrText xml:space="preserve"> MERGEFIELD  Start:Requisition  \* MERGEFORMAT </w:instrText>
            </w:r>
            <w:r w:rsidRPr="009B57C5">
              <w:rPr>
                <w:i/>
                <w:iCs/>
              </w:rPr>
              <w:fldChar w:fldCharType="separate"/>
            </w:r>
            <w:r w:rsidRPr="009B57C5">
              <w:rPr>
                <w:i/>
                <w:iCs/>
                <w:noProof/>
              </w:rPr>
              <w:t>«Start:Requisition»</w:t>
            </w:r>
            <w:r w:rsidRPr="009B57C5">
              <w:rPr>
                <w:i/>
                <w:iCs/>
                <w:noProof/>
              </w:rPr>
              <w:fldChar w:fldCharType="end"/>
            </w:r>
            <w:r w:rsidRPr="009B57C5">
              <w:rPr>
                <w:i/>
                <w:iCs/>
              </w:rPr>
              <w:fldChar w:fldCharType="begin"/>
            </w:r>
            <w:r w:rsidRPr="009B57C5">
              <w:rPr>
                <w:i/>
                <w:iCs/>
              </w:rPr>
              <w:instrText xml:space="preserve"> MERGEFIELD  Date  \</w:instrText>
            </w:r>
            <w:r w:rsidRPr="009B57C5">
              <w:rPr>
                <w:rFonts w:ascii="Arial" w:hAnsi="Arial" w:cs="Arial"/>
                <w:i/>
                <w:iCs/>
                <w:sz w:val="18"/>
                <w:szCs w:val="18"/>
              </w:rPr>
              <w:instrText>@ "d</w:instrTex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instrText>d</w:instrText>
            </w:r>
            <w:r w:rsidRPr="009B57C5">
              <w:rPr>
                <w:rFonts w:ascii="Arial" w:hAnsi="Arial" w:cs="Arial"/>
                <w:i/>
                <w:iCs/>
                <w:sz w:val="18"/>
                <w:szCs w:val="18"/>
              </w:rPr>
              <w:instrText>/</w:instrTex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instrText>M</w:instrText>
            </w:r>
            <w:r w:rsidRPr="009B57C5">
              <w:rPr>
                <w:rFonts w:ascii="Arial" w:hAnsi="Arial" w:cs="Arial"/>
                <w:i/>
                <w:iCs/>
                <w:sz w:val="18"/>
                <w:szCs w:val="18"/>
              </w:rPr>
              <w:instrText>M/yyyy"</w:instrText>
            </w:r>
            <w:r w:rsidRPr="009B57C5">
              <w:rPr>
                <w:i/>
                <w:iCs/>
              </w:rPr>
              <w:instrText xml:space="preserve"> </w:instrText>
            </w:r>
            <w:r w:rsidRPr="009B57C5">
              <w:rPr>
                <w:i/>
                <w:iCs/>
              </w:rPr>
              <w:fldChar w:fldCharType="separate"/>
            </w:r>
            <w:r w:rsidRPr="009B57C5">
              <w:rPr>
                <w:i/>
                <w:iCs/>
                <w:noProof/>
              </w:rPr>
              <w:t>«Date»</w:t>
            </w:r>
            <w:r w:rsidRPr="009B57C5">
              <w:rPr>
                <w:i/>
                <w:iCs/>
                <w:noProof/>
              </w:rPr>
              <w:fldChar w:fldCharType="end"/>
            </w:r>
          </w:p>
        </w:tc>
        <w:tc>
          <w:tcPr>
            <w:tcW w:w="5533" w:type="dxa"/>
            <w:vAlign w:val="center"/>
          </w:tcPr>
          <w:p w14:paraId="380D8743" w14:textId="1C1E7D0F" w:rsidR="0096005A" w:rsidRDefault="0096005A" w:rsidP="007D78DD">
            <w:pPr>
              <w:pStyle w:val="Header"/>
              <w:ind w:left="-97"/>
            </w:pPr>
            <w:r w:rsidRPr="009B57C5">
              <w:rPr>
                <w:i/>
                <w:iCs/>
              </w:rPr>
              <w:fldChar w:fldCharType="begin"/>
            </w:r>
            <w:r w:rsidRPr="009B57C5">
              <w:rPr>
                <w:i/>
                <w:iCs/>
              </w:rPr>
              <w:instrText xml:space="preserve"> MERGEFIELD  Narration  \* MERGEFORMAT </w:instrText>
            </w:r>
            <w:r w:rsidRPr="009B57C5">
              <w:rPr>
                <w:i/>
                <w:iCs/>
              </w:rPr>
              <w:fldChar w:fldCharType="separate"/>
            </w:r>
            <w:r w:rsidRPr="009B57C5">
              <w:rPr>
                <w:i/>
                <w:iCs/>
                <w:noProof/>
              </w:rPr>
              <w:t>«Narration»</w:t>
            </w:r>
            <w:r w:rsidRPr="009B57C5">
              <w:rPr>
                <w:i/>
                <w:iCs/>
                <w:noProof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A0AEF2D" w14:textId="6D8E1C74" w:rsidR="0096005A" w:rsidRDefault="0096005A" w:rsidP="007D78DD">
            <w:pPr>
              <w:pStyle w:val="Header"/>
              <w:ind w:left="-97"/>
              <w:jc w:val="right"/>
            </w:pPr>
            <w:r w:rsidRPr="009B57C5">
              <w:rPr>
                <w:i/>
                <w:iCs/>
              </w:rPr>
              <w:fldChar w:fldCharType="begin"/>
            </w:r>
            <w:r w:rsidRPr="009B57C5">
              <w:rPr>
                <w:i/>
                <w:iCs/>
              </w:rPr>
              <w:instrText xml:space="preserve"> MERGEFIELD  Debit  </w:instrText>
            </w:r>
            <w:r w:rsidRPr="009B57C5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instrText>\#N</w:instrText>
            </w:r>
            <w:r w:rsidRPr="009B57C5">
              <w:rPr>
                <w:i/>
                <w:iCs/>
              </w:rPr>
              <w:fldChar w:fldCharType="separate"/>
            </w:r>
            <w:r w:rsidRPr="009B57C5">
              <w:rPr>
                <w:i/>
                <w:iCs/>
                <w:noProof/>
              </w:rPr>
              <w:t>«Debit»</w:t>
            </w:r>
            <w:r w:rsidRPr="009B57C5">
              <w:rPr>
                <w:i/>
                <w:iCs/>
                <w:noProof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10868963" w14:textId="29CAE967" w:rsidR="0096005A" w:rsidRDefault="0096005A" w:rsidP="007D78DD">
            <w:pPr>
              <w:pStyle w:val="Header"/>
              <w:tabs>
                <w:tab w:val="clear" w:pos="4513"/>
              </w:tabs>
              <w:ind w:left="-97"/>
              <w:jc w:val="right"/>
            </w:pPr>
            <w:r w:rsidRPr="009B57C5">
              <w:rPr>
                <w:i/>
                <w:iCs/>
              </w:rPr>
              <w:fldChar w:fldCharType="begin"/>
            </w:r>
            <w:r w:rsidRPr="009B57C5">
              <w:rPr>
                <w:i/>
                <w:iCs/>
              </w:rPr>
              <w:instrText xml:space="preserve"> MERGEFIELD  Credit  </w:instrText>
            </w:r>
            <w:r w:rsidRPr="009B57C5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instrText>\#N</w:instrText>
            </w:r>
            <w:r w:rsidRPr="009B57C5">
              <w:rPr>
                <w:i/>
                <w:iCs/>
              </w:rPr>
              <w:fldChar w:fldCharType="separate"/>
            </w:r>
            <w:r w:rsidRPr="009B57C5">
              <w:rPr>
                <w:i/>
                <w:iCs/>
                <w:noProof/>
              </w:rPr>
              <w:t>«Credit»</w:t>
            </w:r>
            <w:r w:rsidRPr="009B57C5">
              <w:rPr>
                <w:i/>
                <w:iCs/>
                <w:noProof/>
              </w:rPr>
              <w:fldChar w:fldCharType="end"/>
            </w:r>
            <w:r w:rsidRPr="009B57C5">
              <w:rPr>
                <w:i/>
                <w:iCs/>
                <w:noProof/>
              </w:rPr>
              <w:fldChar w:fldCharType="begin"/>
            </w:r>
            <w:r w:rsidRPr="009B57C5">
              <w:rPr>
                <w:i/>
                <w:iCs/>
                <w:noProof/>
              </w:rPr>
              <w:instrText xml:space="preserve"> MERGEFIELD  End:Requisition  \* MERGEFORMAT </w:instrText>
            </w:r>
            <w:r w:rsidRPr="009B57C5">
              <w:rPr>
                <w:i/>
                <w:iCs/>
                <w:noProof/>
              </w:rPr>
              <w:fldChar w:fldCharType="separate"/>
            </w:r>
            <w:r w:rsidRPr="009B57C5">
              <w:rPr>
                <w:i/>
                <w:iCs/>
                <w:noProof/>
              </w:rPr>
              <w:t>«End:Requisition»</w:t>
            </w:r>
            <w:r w:rsidRPr="009B57C5">
              <w:rPr>
                <w:i/>
                <w:iCs/>
                <w:noProof/>
              </w:rPr>
              <w:fldChar w:fldCharType="end"/>
            </w:r>
            <w:r w:rsidRPr="009B57C5">
              <w:rPr>
                <w:i/>
                <w:iCs/>
              </w:rPr>
              <w:fldChar w:fldCharType="begin"/>
            </w:r>
            <w:r w:rsidRPr="009B57C5">
              <w:rPr>
                <w:i/>
                <w:iCs/>
              </w:rPr>
              <w:instrText xml:space="preserve"> MERGEFIELD  End:Requisitions  \* MERGEFORMAT </w:instrText>
            </w:r>
            <w:r w:rsidRPr="009B57C5">
              <w:rPr>
                <w:i/>
                <w:iCs/>
              </w:rPr>
              <w:fldChar w:fldCharType="separate"/>
            </w:r>
            <w:r w:rsidRPr="009B57C5">
              <w:rPr>
                <w:i/>
                <w:iCs/>
                <w:noProof/>
              </w:rPr>
              <w:t>«End:Requisitions»</w:t>
            </w:r>
            <w:r w:rsidRPr="009B57C5">
              <w:rPr>
                <w:i/>
                <w:iCs/>
                <w:noProof/>
              </w:rPr>
              <w:fldChar w:fldCharType="end"/>
            </w:r>
          </w:p>
        </w:tc>
      </w:tr>
      <w:tr w:rsidR="0096005A" w14:paraId="1130214E" w14:textId="77777777" w:rsidTr="00B8360F">
        <w:trPr>
          <w:trHeight w:val="283"/>
        </w:trPr>
        <w:tc>
          <w:tcPr>
            <w:tcW w:w="1418" w:type="dxa"/>
          </w:tcPr>
          <w:p w14:paraId="158D4AF4" w14:textId="6D114547" w:rsidR="0096005A" w:rsidRDefault="00000000" w:rsidP="003E0920">
            <w:pPr>
              <w:pStyle w:val="Header"/>
              <w:ind w:left="-97"/>
            </w:pPr>
            <w:fldSimple w:instr=" MERGEFIELD  Start:Investments  \* MERGEFORMAT ">
              <w:r w:rsidR="0096005A">
                <w:rPr>
                  <w:noProof/>
                </w:rPr>
                <w:t>«Start:Investments»</w:t>
              </w:r>
            </w:fldSimple>
          </w:p>
        </w:tc>
        <w:tc>
          <w:tcPr>
            <w:tcW w:w="5533" w:type="dxa"/>
          </w:tcPr>
          <w:p w14:paraId="68812EA8" w14:textId="77777777" w:rsidR="0096005A" w:rsidRDefault="0096005A" w:rsidP="003E0920">
            <w:pPr>
              <w:pStyle w:val="Header"/>
              <w:ind w:left="-97"/>
            </w:pPr>
          </w:p>
        </w:tc>
        <w:tc>
          <w:tcPr>
            <w:tcW w:w="1701" w:type="dxa"/>
          </w:tcPr>
          <w:p w14:paraId="3EE7CFD4" w14:textId="77777777" w:rsidR="0096005A" w:rsidRDefault="0096005A" w:rsidP="003E0920">
            <w:pPr>
              <w:pStyle w:val="Header"/>
              <w:ind w:left="-97"/>
              <w:jc w:val="right"/>
            </w:pPr>
          </w:p>
        </w:tc>
        <w:tc>
          <w:tcPr>
            <w:tcW w:w="1701" w:type="dxa"/>
          </w:tcPr>
          <w:p w14:paraId="5E1CC7F6" w14:textId="77777777" w:rsidR="0096005A" w:rsidRDefault="0096005A" w:rsidP="003E0920">
            <w:pPr>
              <w:pStyle w:val="Header"/>
              <w:tabs>
                <w:tab w:val="clear" w:pos="4513"/>
              </w:tabs>
              <w:ind w:left="-97"/>
              <w:jc w:val="right"/>
            </w:pPr>
          </w:p>
        </w:tc>
      </w:tr>
      <w:tr w:rsidR="0096005A" w14:paraId="423659DA" w14:textId="77777777" w:rsidTr="00B8360F">
        <w:trPr>
          <w:trHeight w:val="283"/>
        </w:trPr>
        <w:tc>
          <w:tcPr>
            <w:tcW w:w="1418" w:type="dxa"/>
          </w:tcPr>
          <w:p w14:paraId="5B39623E" w14:textId="77777777" w:rsidR="0096005A" w:rsidRDefault="0096005A" w:rsidP="003E0920">
            <w:pPr>
              <w:pStyle w:val="Header"/>
              <w:ind w:left="-97"/>
            </w:pPr>
          </w:p>
        </w:tc>
        <w:tc>
          <w:tcPr>
            <w:tcW w:w="5533" w:type="dxa"/>
          </w:tcPr>
          <w:p w14:paraId="437ACF85" w14:textId="51616B15" w:rsidR="0096005A" w:rsidRDefault="0096005A" w:rsidP="003E0920">
            <w:pPr>
              <w:pStyle w:val="Header"/>
              <w:ind w:left="-97"/>
            </w:pPr>
            <w:r>
              <w:rPr>
                <w:b/>
                <w:bCs/>
              </w:rPr>
              <w:t>Plus Interest Bearing Deposit</w:t>
            </w:r>
            <w:r w:rsidRPr="00482B12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Interest Summary:</w:t>
            </w:r>
          </w:p>
        </w:tc>
        <w:tc>
          <w:tcPr>
            <w:tcW w:w="1701" w:type="dxa"/>
          </w:tcPr>
          <w:p w14:paraId="597809D7" w14:textId="77777777" w:rsidR="0096005A" w:rsidRDefault="0096005A" w:rsidP="003E0920">
            <w:pPr>
              <w:pStyle w:val="Header"/>
              <w:ind w:left="-97"/>
              <w:jc w:val="right"/>
            </w:pPr>
          </w:p>
        </w:tc>
        <w:tc>
          <w:tcPr>
            <w:tcW w:w="1701" w:type="dxa"/>
          </w:tcPr>
          <w:p w14:paraId="6D1E65DA" w14:textId="77777777" w:rsidR="0096005A" w:rsidRDefault="0096005A" w:rsidP="003E0920">
            <w:pPr>
              <w:pStyle w:val="Header"/>
              <w:tabs>
                <w:tab w:val="clear" w:pos="4513"/>
              </w:tabs>
              <w:ind w:left="-97"/>
              <w:jc w:val="right"/>
            </w:pPr>
          </w:p>
        </w:tc>
      </w:tr>
      <w:tr w:rsidR="0096005A" w14:paraId="695DB917" w14:textId="77777777" w:rsidTr="00B8360F">
        <w:trPr>
          <w:trHeight w:val="283"/>
        </w:trPr>
        <w:tc>
          <w:tcPr>
            <w:tcW w:w="1418" w:type="dxa"/>
          </w:tcPr>
          <w:p w14:paraId="7D5AF3EE" w14:textId="68CD2386" w:rsidR="0096005A" w:rsidRDefault="00000000" w:rsidP="003E0920">
            <w:pPr>
              <w:pStyle w:val="Header"/>
              <w:ind w:left="-97"/>
            </w:pPr>
            <w:fldSimple w:instr=" MERGEFIELD  Start:Investment  \* MERGEFORMAT ">
              <w:r w:rsidR="0096005A">
                <w:rPr>
                  <w:noProof/>
                </w:rPr>
                <w:t>«Start:Investment»</w:t>
              </w:r>
            </w:fldSimple>
          </w:p>
        </w:tc>
        <w:tc>
          <w:tcPr>
            <w:tcW w:w="5533" w:type="dxa"/>
          </w:tcPr>
          <w:p w14:paraId="254CDE2F" w14:textId="4CD59738" w:rsidR="0096005A" w:rsidRDefault="0096005A" w:rsidP="003E0920">
            <w:pPr>
              <w:pStyle w:val="Header"/>
              <w:ind w:left="-97"/>
            </w:pPr>
            <w:r>
              <w:t>Gross Interest</w:t>
            </w:r>
          </w:p>
        </w:tc>
        <w:tc>
          <w:tcPr>
            <w:tcW w:w="1701" w:type="dxa"/>
          </w:tcPr>
          <w:p w14:paraId="10F47A22" w14:textId="77777777" w:rsidR="0096005A" w:rsidRDefault="0096005A" w:rsidP="003E0920">
            <w:pPr>
              <w:pStyle w:val="Header"/>
              <w:ind w:left="-97"/>
              <w:jc w:val="right"/>
            </w:pPr>
          </w:p>
        </w:tc>
        <w:tc>
          <w:tcPr>
            <w:tcW w:w="1701" w:type="dxa"/>
          </w:tcPr>
          <w:p w14:paraId="0DFE21A7" w14:textId="27C09DD4" w:rsidR="0096005A" w:rsidRDefault="0096005A" w:rsidP="003E0920">
            <w:pPr>
              <w:pStyle w:val="Header"/>
              <w:tabs>
                <w:tab w:val="clear" w:pos="4513"/>
              </w:tabs>
              <w:ind w:left="-97"/>
              <w:jc w:val="right"/>
            </w:pPr>
            <w:r w:rsidRPr="0073603E">
              <w:fldChar w:fldCharType="begin"/>
            </w:r>
            <w:r w:rsidRPr="0073603E">
              <w:instrText xml:space="preserve"> MERGEFIELD  Interest  \</w:instrText>
            </w:r>
            <w:r w:rsidRPr="0019789C">
              <w:rPr>
                <w:rFonts w:ascii="Arial" w:hAnsi="Arial" w:cs="Arial"/>
                <w:color w:val="000000"/>
                <w:shd w:val="clear" w:color="auto" w:fill="FFFFFF"/>
              </w:rPr>
              <w:instrText>#</w:instrTex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instrText>N</w:instrText>
            </w:r>
            <w:r w:rsidRPr="0073603E">
              <w:instrText xml:space="preserve"> </w:instrText>
            </w:r>
            <w:r w:rsidRPr="0073603E">
              <w:fldChar w:fldCharType="separate"/>
            </w:r>
            <w:r w:rsidRPr="0073603E">
              <w:rPr>
                <w:noProof/>
              </w:rPr>
              <w:t>«Interest»</w:t>
            </w:r>
            <w:r w:rsidRPr="0073603E">
              <w:fldChar w:fldCharType="end"/>
            </w:r>
          </w:p>
        </w:tc>
      </w:tr>
      <w:tr w:rsidR="0096005A" w14:paraId="5E075451" w14:textId="77777777" w:rsidTr="00B8360F">
        <w:trPr>
          <w:trHeight w:val="283"/>
        </w:trPr>
        <w:tc>
          <w:tcPr>
            <w:tcW w:w="1418" w:type="dxa"/>
          </w:tcPr>
          <w:p w14:paraId="093C2E85" w14:textId="77777777" w:rsidR="0096005A" w:rsidRDefault="0096005A" w:rsidP="003E0920">
            <w:pPr>
              <w:pStyle w:val="Header"/>
              <w:ind w:left="-97"/>
            </w:pPr>
          </w:p>
        </w:tc>
        <w:tc>
          <w:tcPr>
            <w:tcW w:w="5533" w:type="dxa"/>
          </w:tcPr>
          <w:p w14:paraId="64D1614E" w14:textId="4A9EA8E3" w:rsidR="0096005A" w:rsidRDefault="0096005A" w:rsidP="003E0920">
            <w:pPr>
              <w:pStyle w:val="Header"/>
              <w:ind w:left="-97"/>
            </w:pPr>
            <w:r>
              <w:t xml:space="preserve">Less Resident </w:t>
            </w:r>
            <w:r w:rsidR="00302B4D">
              <w:t>W</w:t>
            </w:r>
            <w:r>
              <w:t xml:space="preserve">ithholding </w:t>
            </w:r>
            <w:r w:rsidR="00302B4D">
              <w:t>T</w:t>
            </w:r>
            <w:r>
              <w:t>ax (RWT)</w:t>
            </w:r>
          </w:p>
        </w:tc>
        <w:tc>
          <w:tcPr>
            <w:tcW w:w="1701" w:type="dxa"/>
          </w:tcPr>
          <w:p w14:paraId="4F8EE7FE" w14:textId="5D63D607" w:rsidR="0096005A" w:rsidRDefault="0096005A" w:rsidP="003E0920">
            <w:pPr>
              <w:pStyle w:val="Header"/>
              <w:ind w:left="-97"/>
              <w:jc w:val="right"/>
            </w:pPr>
            <w:r w:rsidRPr="008724E7">
              <w:fldChar w:fldCharType="begin"/>
            </w:r>
            <w:r w:rsidRPr="008724E7">
              <w:instrText xml:space="preserve"> MERGEFIELD  RWT  \</w:instrText>
            </w:r>
            <w:r w:rsidRPr="0019789C">
              <w:rPr>
                <w:rFonts w:ascii="Arial" w:hAnsi="Arial" w:cs="Arial"/>
                <w:color w:val="000000"/>
                <w:shd w:val="clear" w:color="auto" w:fill="FFFFFF"/>
              </w:rPr>
              <w:instrText>#</w:instrTex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instrText>N</w:instrText>
            </w:r>
            <w:r w:rsidRPr="008724E7">
              <w:instrText xml:space="preserve"> </w:instrText>
            </w:r>
            <w:r w:rsidRPr="008724E7">
              <w:fldChar w:fldCharType="separate"/>
            </w:r>
            <w:r w:rsidRPr="008724E7">
              <w:rPr>
                <w:noProof/>
              </w:rPr>
              <w:t>«RWT»</w:t>
            </w:r>
            <w:r w:rsidRPr="008724E7">
              <w:fldChar w:fldCharType="end"/>
            </w:r>
          </w:p>
        </w:tc>
        <w:tc>
          <w:tcPr>
            <w:tcW w:w="1701" w:type="dxa"/>
          </w:tcPr>
          <w:p w14:paraId="3866E260" w14:textId="77777777" w:rsidR="0096005A" w:rsidRDefault="0096005A" w:rsidP="003E0920">
            <w:pPr>
              <w:pStyle w:val="Header"/>
              <w:tabs>
                <w:tab w:val="clear" w:pos="4513"/>
              </w:tabs>
              <w:ind w:left="-97"/>
              <w:jc w:val="right"/>
            </w:pPr>
          </w:p>
        </w:tc>
      </w:tr>
      <w:tr w:rsidR="0096005A" w14:paraId="79D3C4D1" w14:textId="77777777" w:rsidTr="00B8360F">
        <w:trPr>
          <w:trHeight w:val="510"/>
        </w:trPr>
        <w:tc>
          <w:tcPr>
            <w:tcW w:w="1418" w:type="dxa"/>
          </w:tcPr>
          <w:p w14:paraId="286F436B" w14:textId="77777777" w:rsidR="0096005A" w:rsidRDefault="0096005A" w:rsidP="003E0920">
            <w:pPr>
              <w:pStyle w:val="Header"/>
              <w:ind w:left="-97"/>
            </w:pPr>
          </w:p>
        </w:tc>
        <w:tc>
          <w:tcPr>
            <w:tcW w:w="5533" w:type="dxa"/>
          </w:tcPr>
          <w:p w14:paraId="4F7A2B2C" w14:textId="540BAB32" w:rsidR="0096005A" w:rsidRDefault="0096005A" w:rsidP="003E0920">
            <w:pPr>
              <w:pStyle w:val="Header"/>
              <w:ind w:left="-97"/>
            </w:pPr>
            <w:r>
              <w:t>Less Commission</w:t>
            </w:r>
          </w:p>
        </w:tc>
        <w:tc>
          <w:tcPr>
            <w:tcW w:w="1701" w:type="dxa"/>
          </w:tcPr>
          <w:p w14:paraId="1CD725E1" w14:textId="3FED06E1" w:rsidR="0096005A" w:rsidRDefault="0096005A" w:rsidP="003E0920">
            <w:pPr>
              <w:pStyle w:val="Header"/>
              <w:ind w:left="-97"/>
              <w:jc w:val="right"/>
            </w:pPr>
            <w:r w:rsidRPr="008724E7">
              <w:fldChar w:fldCharType="begin"/>
            </w:r>
            <w:r w:rsidRPr="008724E7">
              <w:instrText xml:space="preserve"> MERGEFIELD  Commission  \</w:instrText>
            </w:r>
            <w:r w:rsidRPr="0019789C">
              <w:rPr>
                <w:rFonts w:ascii="Arial" w:hAnsi="Arial" w:cs="Arial"/>
                <w:color w:val="000000"/>
                <w:shd w:val="clear" w:color="auto" w:fill="FFFFFF"/>
              </w:rPr>
              <w:instrText>#</w:instrTex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instrText>N</w:instrText>
            </w:r>
            <w:r w:rsidRPr="008724E7">
              <w:fldChar w:fldCharType="separate"/>
            </w:r>
            <w:r w:rsidRPr="008724E7">
              <w:rPr>
                <w:noProof/>
              </w:rPr>
              <w:t>«Commission»</w:t>
            </w:r>
            <w:r w:rsidRPr="008724E7">
              <w:fldChar w:fldCharType="end"/>
            </w:r>
          </w:p>
        </w:tc>
        <w:tc>
          <w:tcPr>
            <w:tcW w:w="1701" w:type="dxa"/>
          </w:tcPr>
          <w:p w14:paraId="04D4FBFD" w14:textId="4C8D166B" w:rsidR="0096005A" w:rsidRDefault="00000000" w:rsidP="003E0920">
            <w:pPr>
              <w:pStyle w:val="Header"/>
              <w:tabs>
                <w:tab w:val="clear" w:pos="4513"/>
              </w:tabs>
              <w:ind w:left="-97"/>
              <w:jc w:val="right"/>
            </w:pPr>
            <w:fldSimple w:instr=" MERGEFIELD  End:Investment  \* MERGEFORMAT ">
              <w:r w:rsidR="0096005A">
                <w:rPr>
                  <w:noProof/>
                </w:rPr>
                <w:t>«End:Investment»</w:t>
              </w:r>
            </w:fldSimple>
            <w:fldSimple w:instr=" MERGEFIELD  End:Investments  \* MERGEFORMAT ">
              <w:r w:rsidR="0096005A">
                <w:rPr>
                  <w:noProof/>
                </w:rPr>
                <w:t>«End:Investments»</w:t>
              </w:r>
            </w:fldSimple>
          </w:p>
        </w:tc>
      </w:tr>
      <w:tr w:rsidR="0096005A" w14:paraId="475D448E" w14:textId="77777777" w:rsidTr="00B8360F">
        <w:trPr>
          <w:trHeight w:val="567"/>
        </w:trPr>
        <w:tc>
          <w:tcPr>
            <w:tcW w:w="1418" w:type="dxa"/>
            <w:vAlign w:val="center"/>
          </w:tcPr>
          <w:p w14:paraId="2ACBB8F5" w14:textId="357F7D19" w:rsidR="0096005A" w:rsidRDefault="00000000" w:rsidP="003E0920">
            <w:pPr>
              <w:pStyle w:val="Header"/>
              <w:ind w:left="-97"/>
            </w:pPr>
            <w:fldSimple w:instr=" MERGEFIELD  Start:CreditClosingBalance  \* MERGEFORMAT ">
              <w:r w:rsidR="0096005A" w:rsidRPr="00B435B2">
                <w:rPr>
                  <w:noProof/>
                </w:rPr>
                <w:t>«Start:CreditClosingBalance»</w:t>
              </w:r>
            </w:fldSimple>
          </w:p>
        </w:tc>
        <w:tc>
          <w:tcPr>
            <w:tcW w:w="5533" w:type="dxa"/>
            <w:vAlign w:val="center"/>
          </w:tcPr>
          <w:p w14:paraId="648361B9" w14:textId="7F6C5070" w:rsidR="0096005A" w:rsidRDefault="0096005A" w:rsidP="003E0920">
            <w:pPr>
              <w:pStyle w:val="Header"/>
              <w:ind w:left="-97"/>
            </w:pPr>
            <w:r>
              <w:t>Balance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F48E46E" w14:textId="15668229" w:rsidR="0096005A" w:rsidRDefault="0096005A" w:rsidP="003E0920">
            <w:pPr>
              <w:pStyle w:val="Header"/>
              <w:ind w:left="-97"/>
              <w:jc w:val="right"/>
            </w:pPr>
            <w:r w:rsidRPr="00B435B2">
              <w:fldChar w:fldCharType="begin"/>
            </w:r>
            <w:r w:rsidRPr="00B435B2">
              <w:instrText xml:space="preserve"> MERGEFIELD  Balance  </w:instrText>
            </w:r>
            <w:r w:rsidRPr="00B435B2">
              <w:rPr>
                <w:rFonts w:ascii="Arial" w:hAnsi="Arial" w:cs="Arial"/>
                <w:color w:val="000000"/>
                <w:shd w:val="clear" w:color="auto" w:fill="FFFFFF"/>
              </w:rPr>
              <w:instrText>\#N</w:instrText>
            </w:r>
            <w:r w:rsidRPr="00B435B2">
              <w:fldChar w:fldCharType="separate"/>
            </w:r>
            <w:r w:rsidRPr="00B435B2">
              <w:rPr>
                <w:noProof/>
              </w:rPr>
              <w:t>«Balance»</w:t>
            </w:r>
            <w:r w:rsidRPr="00B435B2">
              <w:fldChar w:fldCharType="end"/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4A700ADB" w14:textId="0621832A" w:rsidR="0096005A" w:rsidRDefault="00000000" w:rsidP="003E0920">
            <w:pPr>
              <w:pStyle w:val="Header"/>
              <w:tabs>
                <w:tab w:val="clear" w:pos="4513"/>
              </w:tabs>
              <w:ind w:left="-97"/>
              <w:jc w:val="right"/>
            </w:pPr>
            <w:fldSimple w:instr=" MERGEFIELD  End:CreditClosingBalance  \* MERGEFORMAT ">
              <w:r w:rsidR="0096005A" w:rsidRPr="00B435B2">
                <w:rPr>
                  <w:noProof/>
                </w:rPr>
                <w:t>«End:CreditClosingBalance»</w:t>
              </w:r>
            </w:fldSimple>
          </w:p>
        </w:tc>
      </w:tr>
      <w:tr w:rsidR="0096005A" w14:paraId="7B336F74" w14:textId="77777777" w:rsidTr="00B8360F">
        <w:trPr>
          <w:trHeight w:val="567"/>
        </w:trPr>
        <w:tc>
          <w:tcPr>
            <w:tcW w:w="1418" w:type="dxa"/>
            <w:vAlign w:val="center"/>
          </w:tcPr>
          <w:p w14:paraId="15C4AD7A" w14:textId="0688F0CF" w:rsidR="0096005A" w:rsidRDefault="00000000" w:rsidP="003E0920">
            <w:pPr>
              <w:pStyle w:val="Header"/>
              <w:ind w:left="-97"/>
            </w:pPr>
            <w:fldSimple w:instr=" MERGEFIELD  Start:DebitClosingBalance  \* MERGEFORMAT ">
              <w:r w:rsidR="0096005A" w:rsidRPr="00B435B2">
                <w:rPr>
                  <w:noProof/>
                </w:rPr>
                <w:t>«Start:DebitClosingBalance»</w:t>
              </w:r>
            </w:fldSimple>
          </w:p>
        </w:tc>
        <w:tc>
          <w:tcPr>
            <w:tcW w:w="5533" w:type="dxa"/>
            <w:vAlign w:val="center"/>
          </w:tcPr>
          <w:p w14:paraId="353FE4FB" w14:textId="28518B6D" w:rsidR="0096005A" w:rsidRDefault="0096005A" w:rsidP="003E0920">
            <w:pPr>
              <w:pStyle w:val="Header"/>
              <w:ind w:left="-97"/>
            </w:pPr>
            <w:r>
              <w:t>Balance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F404BD8" w14:textId="77777777" w:rsidR="0096005A" w:rsidRDefault="0096005A" w:rsidP="003E0920">
            <w:pPr>
              <w:pStyle w:val="Header"/>
              <w:ind w:left="-97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A956F" w14:textId="5FAD2909" w:rsidR="0096005A" w:rsidRDefault="0096005A" w:rsidP="003E0920">
            <w:pPr>
              <w:pStyle w:val="Header"/>
              <w:tabs>
                <w:tab w:val="clear" w:pos="4513"/>
              </w:tabs>
              <w:ind w:left="-97"/>
              <w:jc w:val="right"/>
            </w:pPr>
            <w:r w:rsidRPr="00B435B2">
              <w:fldChar w:fldCharType="begin"/>
            </w:r>
            <w:r w:rsidRPr="00B435B2">
              <w:instrText xml:space="preserve"> MERGEFIELD  Balance </w:instrText>
            </w:r>
            <w:r w:rsidRPr="00B435B2">
              <w:rPr>
                <w:rFonts w:ascii="Arial" w:hAnsi="Arial" w:cs="Arial"/>
                <w:color w:val="000000"/>
                <w:shd w:val="clear" w:color="auto" w:fill="FFFFFF"/>
              </w:rPr>
              <w:instrText>\#N</w:instrText>
            </w:r>
            <w:r w:rsidRPr="00B435B2">
              <w:fldChar w:fldCharType="separate"/>
            </w:r>
            <w:r w:rsidRPr="00B435B2">
              <w:rPr>
                <w:noProof/>
              </w:rPr>
              <w:t>«Balance»</w:t>
            </w:r>
            <w:r w:rsidRPr="00B435B2">
              <w:fldChar w:fldCharType="end"/>
            </w:r>
            <w:fldSimple w:instr=" MERGEFIELD  End:DebitClosingBalance  \* MERGEFORMAT ">
              <w:r w:rsidRPr="00B435B2">
                <w:rPr>
                  <w:noProof/>
                </w:rPr>
                <w:t>«End:DebitClosingBalance»</w:t>
              </w:r>
            </w:fldSimple>
          </w:p>
        </w:tc>
      </w:tr>
      <w:tr w:rsidR="0096005A" w14:paraId="47AECB3E" w14:textId="77777777" w:rsidTr="00B8360F">
        <w:trPr>
          <w:trHeight w:val="567"/>
        </w:trPr>
        <w:tc>
          <w:tcPr>
            <w:tcW w:w="1418" w:type="dxa"/>
          </w:tcPr>
          <w:p w14:paraId="3AB929B8" w14:textId="77777777" w:rsidR="0096005A" w:rsidRDefault="0096005A" w:rsidP="003E0920">
            <w:pPr>
              <w:pStyle w:val="Header"/>
              <w:ind w:left="-97"/>
            </w:pPr>
          </w:p>
        </w:tc>
        <w:tc>
          <w:tcPr>
            <w:tcW w:w="5533" w:type="dxa"/>
          </w:tcPr>
          <w:p w14:paraId="6C825D38" w14:textId="77777777" w:rsidR="0096005A" w:rsidRDefault="0096005A" w:rsidP="003E0920">
            <w:pPr>
              <w:pStyle w:val="Header"/>
              <w:ind w:left="-97"/>
            </w:pP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03F2454" w14:textId="3FBBB596" w:rsidR="0096005A" w:rsidRDefault="0096005A" w:rsidP="003E0920">
            <w:pPr>
              <w:pStyle w:val="Header"/>
              <w:ind w:left="-97"/>
              <w:jc w:val="right"/>
            </w:pPr>
            <w:r w:rsidRPr="00B435B2">
              <w:fldChar w:fldCharType="begin"/>
            </w:r>
            <w:r w:rsidRPr="00B435B2">
              <w:instrText xml:space="preserve"> MERGEFIELD  TargetTotal  </w:instrText>
            </w:r>
            <w:r w:rsidRPr="00B435B2">
              <w:rPr>
                <w:rFonts w:ascii="Arial" w:hAnsi="Arial" w:cs="Arial"/>
                <w:color w:val="000000"/>
                <w:shd w:val="clear" w:color="auto" w:fill="FFFFFF"/>
              </w:rPr>
              <w:instrText>\#C</w:instrText>
            </w:r>
            <w:r w:rsidRPr="00B435B2">
              <w:fldChar w:fldCharType="separate"/>
            </w:r>
            <w:r w:rsidRPr="00B435B2">
              <w:rPr>
                <w:noProof/>
              </w:rPr>
              <w:t>«TargetTotal»</w:t>
            </w:r>
            <w:r w:rsidRPr="00B435B2">
              <w:rPr>
                <w:noProof/>
              </w:rPr>
              <w:fldChar w:fldCharType="end"/>
            </w:r>
          </w:p>
        </w:tc>
        <w:tc>
          <w:tcPr>
            <w:tcW w:w="1701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1619570" w14:textId="371797F4" w:rsidR="0096005A" w:rsidRDefault="0096005A" w:rsidP="003E0920">
            <w:pPr>
              <w:pStyle w:val="Header"/>
              <w:tabs>
                <w:tab w:val="clear" w:pos="4513"/>
              </w:tabs>
              <w:ind w:left="-97"/>
              <w:jc w:val="right"/>
            </w:pPr>
            <w:r w:rsidRPr="00B435B2">
              <w:fldChar w:fldCharType="begin"/>
            </w:r>
            <w:r w:rsidRPr="00B435B2">
              <w:instrText xml:space="preserve"> MERGEFIELD  TargetTotal  </w:instrText>
            </w:r>
            <w:r w:rsidRPr="00B435B2">
              <w:rPr>
                <w:rFonts w:ascii="Arial" w:hAnsi="Arial" w:cs="Arial"/>
                <w:color w:val="000000"/>
                <w:shd w:val="clear" w:color="auto" w:fill="FFFFFF"/>
              </w:rPr>
              <w:instrText>\#C</w:instrText>
            </w:r>
            <w:r w:rsidRPr="00B435B2">
              <w:fldChar w:fldCharType="separate"/>
            </w:r>
            <w:r w:rsidRPr="00B435B2">
              <w:rPr>
                <w:noProof/>
              </w:rPr>
              <w:t>«TargetTotal»</w:t>
            </w:r>
            <w:r w:rsidRPr="00B435B2">
              <w:rPr>
                <w:noProof/>
              </w:rPr>
              <w:fldChar w:fldCharType="end"/>
            </w:r>
          </w:p>
        </w:tc>
      </w:tr>
    </w:tbl>
    <w:p w14:paraId="48C155FC" w14:textId="77777777" w:rsidR="00B72B17" w:rsidRDefault="00B72B17" w:rsidP="00E442BD">
      <w:pPr>
        <w:pStyle w:val="Header"/>
        <w:ind w:left="-567"/>
        <w:rPr>
          <w:rFonts w:cstheme="minorHAnsi"/>
          <w:b/>
        </w:rPr>
      </w:pPr>
    </w:p>
    <w:tbl>
      <w:tblPr>
        <w:tblStyle w:val="TableGrid"/>
        <w:tblW w:w="964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2131"/>
      </w:tblGrid>
      <w:tr w:rsidR="0096005A" w14:paraId="7EEAECCB" w14:textId="77777777" w:rsidTr="00097770">
        <w:trPr>
          <w:trHeight w:val="567"/>
        </w:trPr>
        <w:tc>
          <w:tcPr>
            <w:tcW w:w="7513" w:type="dxa"/>
            <w:vAlign w:val="center"/>
          </w:tcPr>
          <w:p w14:paraId="325C3D43" w14:textId="77777777" w:rsidR="0096005A" w:rsidRPr="00C52C57" w:rsidRDefault="00000000" w:rsidP="00097770">
            <w:pPr>
              <w:jc w:val="right"/>
              <w:rPr>
                <w:b/>
                <w:bCs/>
              </w:rPr>
            </w:pPr>
            <w:fldSimple w:instr=" MERGEFIELD  Start:CreditClosingBalance  \* MERGEFORMAT ">
              <w:r w:rsidR="0096005A">
                <w:rPr>
                  <w:noProof/>
                </w:rPr>
                <w:t>«Start:CreditClosingBalance»</w:t>
              </w:r>
            </w:fldSimple>
            <w:r w:rsidR="0096005A" w:rsidRPr="009D49EF">
              <w:rPr>
                <w:b/>
                <w:bCs/>
                <w:noProof/>
              </w:rPr>
              <w:t>Balance held to your credit</w:t>
            </w:r>
          </w:p>
        </w:tc>
        <w:tc>
          <w:tcPr>
            <w:tcW w:w="2131" w:type="dxa"/>
            <w:vAlign w:val="center"/>
          </w:tcPr>
          <w:p w14:paraId="17A70EAE" w14:textId="77777777" w:rsidR="0096005A" w:rsidRDefault="0096005A" w:rsidP="00097770">
            <w:pPr>
              <w:jc w:val="right"/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 Balance  </w:instrText>
            </w:r>
            <w:r w:rsidRPr="0019789C">
              <w:rPr>
                <w:rFonts w:ascii="Arial" w:hAnsi="Arial" w:cs="Arial"/>
                <w:color w:val="000000"/>
                <w:shd w:val="clear" w:color="auto" w:fill="FFFFFF"/>
              </w:rPr>
              <w:instrText>\#</w:instrTex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instrText>C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«Balance»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 End:CreditClosingBalance  \* MERGEFORMAT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«End:CreditClosingBalance»</w:t>
            </w:r>
            <w:r>
              <w:rPr>
                <w:b/>
                <w:bCs/>
              </w:rPr>
              <w:fldChar w:fldCharType="end"/>
            </w:r>
          </w:p>
        </w:tc>
      </w:tr>
      <w:tr w:rsidR="0096005A" w14:paraId="37574681" w14:textId="77777777" w:rsidTr="00097770">
        <w:trPr>
          <w:trHeight w:val="397"/>
        </w:trPr>
        <w:tc>
          <w:tcPr>
            <w:tcW w:w="7513" w:type="dxa"/>
            <w:vAlign w:val="center"/>
          </w:tcPr>
          <w:p w14:paraId="158B21CF" w14:textId="77777777" w:rsidR="0096005A" w:rsidRPr="00C52C57" w:rsidRDefault="00000000" w:rsidP="00097770">
            <w:pPr>
              <w:jc w:val="right"/>
              <w:rPr>
                <w:b/>
                <w:bCs/>
              </w:rPr>
            </w:pPr>
            <w:fldSimple w:instr=" MERGEFIELD  Start:DebitClosingBalance  \* MERGEFORMAT ">
              <w:r w:rsidR="0096005A">
                <w:rPr>
                  <w:noProof/>
                </w:rPr>
                <w:t>«Start:DebitClosingBalance»</w:t>
              </w:r>
            </w:fldSimple>
            <w:r w:rsidR="0096005A">
              <w:rPr>
                <w:b/>
                <w:bCs/>
                <w:noProof/>
              </w:rPr>
              <w:t>Balance payable</w:t>
            </w:r>
          </w:p>
        </w:tc>
        <w:tc>
          <w:tcPr>
            <w:tcW w:w="2131" w:type="dxa"/>
            <w:vAlign w:val="center"/>
          </w:tcPr>
          <w:p w14:paraId="159CB1A2" w14:textId="77777777" w:rsidR="0096005A" w:rsidRDefault="0096005A" w:rsidP="00097770">
            <w:pPr>
              <w:jc w:val="right"/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 Balance </w:instrText>
            </w:r>
            <w:r w:rsidRPr="0019789C">
              <w:rPr>
                <w:rFonts w:ascii="Arial" w:hAnsi="Arial" w:cs="Arial"/>
                <w:color w:val="000000"/>
                <w:shd w:val="clear" w:color="auto" w:fill="FFFFFF"/>
              </w:rPr>
              <w:instrText>\#</w:instrTex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instrText>C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«Balance»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 End:DebitClosingBalance  \* MERGEFORMAT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«End:DebitClosingBalance»</w:t>
            </w:r>
            <w:r>
              <w:rPr>
                <w:b/>
                <w:bCs/>
              </w:rPr>
              <w:fldChar w:fldCharType="end"/>
            </w:r>
          </w:p>
        </w:tc>
      </w:tr>
      <w:tr w:rsidR="0096005A" w14:paraId="308FCE03" w14:textId="77777777" w:rsidTr="00097770">
        <w:trPr>
          <w:trHeight w:val="332"/>
        </w:trPr>
        <w:tc>
          <w:tcPr>
            <w:tcW w:w="7513" w:type="dxa"/>
            <w:vAlign w:val="center"/>
          </w:tcPr>
          <w:p w14:paraId="2A38949D" w14:textId="77777777" w:rsidR="0096005A" w:rsidRPr="00C52C57" w:rsidRDefault="00000000" w:rsidP="00097770">
            <w:pPr>
              <w:jc w:val="right"/>
              <w:rPr>
                <w:b/>
                <w:bCs/>
              </w:rPr>
            </w:pPr>
            <w:fldSimple w:instr=" MERGEFIELD  Start:CreditIBDBalance  \* MERGEFORMAT ">
              <w:r w:rsidR="0096005A">
                <w:rPr>
                  <w:noProof/>
                </w:rPr>
                <w:t>«Start:CreditIBDBalance»</w:t>
              </w:r>
            </w:fldSimple>
            <w:r w:rsidR="0096005A">
              <w:rPr>
                <w:b/>
                <w:bCs/>
                <w:noProof/>
              </w:rPr>
              <w:t>The above balance includes funds</w:t>
            </w:r>
            <w:r w:rsidR="0096005A" w:rsidRPr="009D49EF">
              <w:rPr>
                <w:b/>
                <w:bCs/>
                <w:noProof/>
              </w:rPr>
              <w:t xml:space="preserve"> held </w:t>
            </w:r>
            <w:r w:rsidR="0096005A">
              <w:rPr>
                <w:b/>
                <w:bCs/>
                <w:noProof/>
              </w:rPr>
              <w:t>on Interest Bearing Deposit of</w:t>
            </w:r>
          </w:p>
        </w:tc>
        <w:tc>
          <w:tcPr>
            <w:tcW w:w="2131" w:type="dxa"/>
            <w:vAlign w:val="center"/>
          </w:tcPr>
          <w:p w14:paraId="57AA0507" w14:textId="77777777" w:rsidR="0096005A" w:rsidRDefault="0096005A" w:rsidP="00097770">
            <w:pPr>
              <w:jc w:val="right"/>
            </w:pP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 Balance  </w:instrText>
            </w:r>
            <w:r w:rsidRPr="0019789C">
              <w:rPr>
                <w:rFonts w:ascii="Arial" w:hAnsi="Arial" w:cs="Arial"/>
                <w:color w:val="000000"/>
                <w:shd w:val="clear" w:color="auto" w:fill="FFFFFF"/>
              </w:rPr>
              <w:instrText>\#</w:instrTex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instrText>C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«Balance»</w:t>
            </w:r>
            <w:r>
              <w:rPr>
                <w:b/>
                <w:bCs/>
              </w:rPr>
              <w:fldChar w:fldCharType="end"/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MERGEFIELD  End:CreditIBDBalance  \* MERGEFORMAT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«End:CreditIBDBalance»</w:t>
            </w:r>
            <w:r>
              <w:rPr>
                <w:b/>
                <w:bCs/>
              </w:rPr>
              <w:fldChar w:fldCharType="end"/>
            </w:r>
          </w:p>
        </w:tc>
      </w:tr>
    </w:tbl>
    <w:p w14:paraId="31D787BD" w14:textId="77777777" w:rsidR="0096005A" w:rsidRDefault="0096005A" w:rsidP="00E442BD">
      <w:pPr>
        <w:pStyle w:val="Header"/>
        <w:ind w:left="-567"/>
        <w:rPr>
          <w:rFonts w:cstheme="minorHAnsi"/>
          <w:b/>
        </w:rPr>
      </w:pPr>
    </w:p>
    <w:p w14:paraId="0F83DB0C" w14:textId="77777777" w:rsidR="0096005A" w:rsidRDefault="0096005A" w:rsidP="00E442BD">
      <w:pPr>
        <w:pStyle w:val="Header"/>
        <w:ind w:left="-567"/>
        <w:rPr>
          <w:rFonts w:cstheme="minorHAnsi"/>
          <w:b/>
        </w:rPr>
      </w:pPr>
    </w:p>
    <w:p w14:paraId="7EFA8B10" w14:textId="77777777" w:rsidR="00BD076A" w:rsidRDefault="0096005A" w:rsidP="003E0920">
      <w:pPr>
        <w:pStyle w:val="Header"/>
        <w:ind w:left="-709"/>
        <w:rPr>
          <w:rFonts w:cstheme="minorHAnsi"/>
          <w:bCs/>
        </w:rPr>
      </w:pPr>
      <w:r w:rsidRPr="0096005A">
        <w:rPr>
          <w:rFonts w:cstheme="minorHAnsi"/>
          <w:bCs/>
        </w:rPr>
        <w:t>E &amp; OE</w:t>
      </w:r>
    </w:p>
    <w:p w14:paraId="238698C6" w14:textId="09D04C7A" w:rsidR="007D78DD" w:rsidRDefault="009345D4" w:rsidP="00D970E0">
      <w:pPr>
        <w:spacing w:after="0"/>
        <w:ind w:left="-709"/>
        <w:rPr>
          <w:rFonts w:cstheme="minorHAnsi"/>
          <w:b/>
          <w:bCs/>
          <w:lang w:val="es-ES"/>
        </w:rPr>
      </w:pPr>
      <w:r>
        <w:rPr>
          <w:rFonts w:cstheme="minorHAnsi"/>
          <w:b/>
          <w:bCs/>
          <w:lang w:val="es-ES"/>
        </w:rPr>
        <w:t>FIRM NAME HERE</w:t>
      </w:r>
    </w:p>
    <w:p w14:paraId="0A18E78D" w14:textId="77777777" w:rsidR="00821ED8" w:rsidRPr="009345D4" w:rsidRDefault="00821ED8" w:rsidP="00AD1FE2">
      <w:pPr>
        <w:spacing w:after="0"/>
        <w:ind w:left="-709"/>
        <w:rPr>
          <w:rFonts w:cstheme="minorHAnsi"/>
          <w:b/>
          <w:bCs/>
          <w:sz w:val="26"/>
          <w:szCs w:val="26"/>
          <w:lang w:val="es-ES"/>
        </w:rPr>
      </w:pPr>
    </w:p>
    <w:sectPr w:rsidR="00821ED8" w:rsidRPr="009345D4" w:rsidSect="008915F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707" w:bottom="1440" w:left="1440" w:header="426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DAE890" w14:textId="77777777" w:rsidR="003B3657" w:rsidRDefault="003B3657" w:rsidP="00D510FD">
      <w:pPr>
        <w:spacing w:after="0" w:line="240" w:lineRule="auto"/>
      </w:pPr>
      <w:r>
        <w:separator/>
      </w:r>
    </w:p>
  </w:endnote>
  <w:endnote w:type="continuationSeparator" w:id="0">
    <w:p w14:paraId="485BDB7F" w14:textId="77777777" w:rsidR="003B3657" w:rsidRDefault="003B3657" w:rsidP="00D51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446" w:type="dxa"/>
      <w:tblInd w:w="-6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5938"/>
    </w:tblGrid>
    <w:tr w:rsidR="00F142F6" w14:paraId="226340EB" w14:textId="77777777" w:rsidTr="00561DE5">
      <w:tc>
        <w:tcPr>
          <w:tcW w:w="4508" w:type="dxa"/>
        </w:tcPr>
        <w:p w14:paraId="13937AF7" w14:textId="77777777" w:rsidR="00F142F6" w:rsidRDefault="00000000" w:rsidP="00F142F6">
          <w:pPr>
            <w:pStyle w:val="Footer"/>
          </w:pPr>
          <w:fldSimple w:instr=" MERGEFIELD  FirmName  \* MERGEFORMAT ">
            <w:r w:rsidR="00F142F6">
              <w:rPr>
                <w:noProof/>
              </w:rPr>
              <w:t>«FirmName»</w:t>
            </w:r>
          </w:fldSimple>
        </w:p>
      </w:tc>
      <w:tc>
        <w:tcPr>
          <w:tcW w:w="5938" w:type="dxa"/>
        </w:tcPr>
        <w:p w14:paraId="1BE10400" w14:textId="0ADB079B" w:rsidR="00F142F6" w:rsidRDefault="00760A91" w:rsidP="00F142F6">
          <w:pPr>
            <w:pStyle w:val="Footer"/>
            <w:jc w:val="right"/>
            <w:rPr>
              <w:noProof/>
            </w:rPr>
          </w:pPr>
          <w:r>
            <w:t xml:space="preserve">Page </w:t>
          </w:r>
          <w:sdt>
            <w:sdtPr>
              <w:id w:val="17442051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</w:rPr>
            </w:sdtEndPr>
            <w:sdtContent>
              <w:r w:rsidR="00F142F6">
                <w:fldChar w:fldCharType="begin"/>
              </w:r>
              <w:r w:rsidR="00F142F6">
                <w:instrText xml:space="preserve"> PAGE   \* MERGEFORMAT </w:instrText>
              </w:r>
              <w:r w:rsidR="00F142F6">
                <w:fldChar w:fldCharType="separate"/>
              </w:r>
              <w:r w:rsidR="00F142F6">
                <w:t>1</w:t>
              </w:r>
              <w:r w:rsidR="00F142F6">
                <w:rPr>
                  <w:noProof/>
                </w:rPr>
                <w:fldChar w:fldCharType="end"/>
              </w:r>
            </w:sdtContent>
          </w:sdt>
        </w:p>
      </w:tc>
    </w:tr>
  </w:tbl>
  <w:p w14:paraId="638C56B2" w14:textId="77777777" w:rsidR="008B4D4F" w:rsidRDefault="008B4D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FA021" w14:textId="5E18F604" w:rsidR="00655B4F" w:rsidRDefault="00655B4F">
    <w:pPr>
      <w:pStyle w:val="Footer"/>
      <w:jc w:val="right"/>
    </w:pPr>
  </w:p>
  <w:tbl>
    <w:tblPr>
      <w:tblStyle w:val="TableGrid"/>
      <w:tblW w:w="10524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6016"/>
    </w:tblGrid>
    <w:tr w:rsidR="00F142F6" w14:paraId="53E39D6D" w14:textId="77777777" w:rsidTr="00561DE5">
      <w:tc>
        <w:tcPr>
          <w:tcW w:w="4508" w:type="dxa"/>
        </w:tcPr>
        <w:p w14:paraId="11EB53EB" w14:textId="54E5E3AE" w:rsidR="00F142F6" w:rsidRDefault="00000000" w:rsidP="007D78DD">
          <w:pPr>
            <w:pStyle w:val="Footer"/>
            <w:ind w:left="-109"/>
          </w:pPr>
          <w:fldSimple w:instr=" MERGEFIELD  FirmName  \* MERGEFORMAT ">
            <w:r w:rsidR="00F142F6">
              <w:rPr>
                <w:noProof/>
              </w:rPr>
              <w:t>«FirmName»</w:t>
            </w:r>
          </w:fldSimple>
        </w:p>
      </w:tc>
      <w:tc>
        <w:tcPr>
          <w:tcW w:w="6016" w:type="dxa"/>
        </w:tcPr>
        <w:sdt>
          <w:sdtPr>
            <w:id w:val="597766010"/>
            <w:docPartObj>
              <w:docPartGallery w:val="Page Numbers (Bottom of Page)"/>
              <w:docPartUnique/>
            </w:docPartObj>
          </w:sdtPr>
          <w:sdtEndPr>
            <w:rPr>
              <w:noProof/>
            </w:rPr>
          </w:sdtEndPr>
          <w:sdtContent>
            <w:p w14:paraId="0BFF155F" w14:textId="181CDAA1" w:rsidR="00F142F6" w:rsidRDefault="00760A91" w:rsidP="00F142F6">
              <w:pPr>
                <w:pStyle w:val="Footer"/>
                <w:jc w:val="right"/>
                <w:rPr>
                  <w:noProof/>
                </w:rPr>
              </w:pPr>
              <w:r>
                <w:t xml:space="preserve">Page </w:t>
              </w:r>
              <w:r w:rsidR="00F142F6">
                <w:fldChar w:fldCharType="begin"/>
              </w:r>
              <w:r w:rsidR="00F142F6">
                <w:instrText xml:space="preserve"> PAGE   \* MERGEFORMAT </w:instrText>
              </w:r>
              <w:r w:rsidR="00F142F6">
                <w:fldChar w:fldCharType="separate"/>
              </w:r>
              <w:r w:rsidR="00F142F6">
                <w:t>1</w:t>
              </w:r>
              <w:r w:rsidR="00F142F6">
                <w:rPr>
                  <w:noProof/>
                </w:rPr>
                <w:fldChar w:fldCharType="end"/>
              </w:r>
            </w:p>
          </w:sdtContent>
        </w:sdt>
      </w:tc>
    </w:tr>
  </w:tbl>
  <w:p w14:paraId="09C49069" w14:textId="77777777" w:rsidR="008B4D4F" w:rsidRDefault="008B4D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368992" w14:textId="77777777" w:rsidR="003B3657" w:rsidRDefault="003B3657" w:rsidP="00D510FD">
      <w:pPr>
        <w:spacing w:after="0" w:line="240" w:lineRule="auto"/>
      </w:pPr>
      <w:r>
        <w:separator/>
      </w:r>
    </w:p>
  </w:footnote>
  <w:footnote w:type="continuationSeparator" w:id="0">
    <w:p w14:paraId="11923E93" w14:textId="77777777" w:rsidR="003B3657" w:rsidRDefault="003B3657" w:rsidP="00D51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353" w:type="dxa"/>
      <w:tblInd w:w="-7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817"/>
      <w:gridCol w:w="4536"/>
    </w:tblGrid>
    <w:tr w:rsidR="00280121" w14:paraId="44679C66" w14:textId="77777777" w:rsidTr="00280121">
      <w:tc>
        <w:tcPr>
          <w:tcW w:w="5817" w:type="dxa"/>
        </w:tcPr>
        <w:p w14:paraId="24F0B275" w14:textId="2C0081FD" w:rsidR="00280121" w:rsidRPr="008B4D4F" w:rsidRDefault="00280121" w:rsidP="007D78DD">
          <w:pPr>
            <w:ind w:left="-109"/>
            <w:rPr>
              <w:rFonts w:ascii="Arial" w:hAnsi="Arial" w:cs="Arial"/>
              <w:sz w:val="18"/>
              <w:szCs w:val="18"/>
            </w:rPr>
          </w:pPr>
          <w:r w:rsidRPr="00956193">
            <w:rPr>
              <w:rFonts w:ascii="Arial" w:hAnsi="Arial" w:cs="Arial"/>
              <w:sz w:val="18"/>
              <w:szCs w:val="18"/>
            </w:rPr>
            <w:fldChar w:fldCharType="begin"/>
          </w:r>
          <w:r w:rsidRPr="00956193">
            <w:rPr>
              <w:rFonts w:ascii="Arial" w:hAnsi="Arial" w:cs="Arial"/>
              <w:sz w:val="18"/>
              <w:szCs w:val="18"/>
            </w:rPr>
            <w:instrText xml:space="preserve"> MERGEFIELD BillingPartyName </w:instrText>
          </w:r>
          <w:r w:rsidRPr="00956193">
            <w:rPr>
              <w:rFonts w:ascii="Arial" w:hAnsi="Arial" w:cs="Arial"/>
              <w:sz w:val="18"/>
              <w:szCs w:val="18"/>
            </w:rPr>
            <w:fldChar w:fldCharType="separate"/>
          </w:r>
          <w:r w:rsidRPr="00956193">
            <w:rPr>
              <w:rFonts w:ascii="Arial" w:hAnsi="Arial" w:cs="Arial"/>
              <w:noProof/>
              <w:sz w:val="18"/>
              <w:szCs w:val="18"/>
            </w:rPr>
            <w:t>«BillingPartyName»</w:t>
          </w:r>
          <w:r w:rsidRPr="00956193">
            <w:rPr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4536" w:type="dxa"/>
        </w:tcPr>
        <w:p w14:paraId="7899EEB5" w14:textId="635B6668" w:rsidR="00280121" w:rsidRPr="00C9607B" w:rsidRDefault="00280121" w:rsidP="00C9607B">
          <w:pPr>
            <w:jc w:val="right"/>
            <w:rPr>
              <w:rFonts w:cstheme="minorHAnsi"/>
              <w:b/>
              <w:bCs/>
            </w:rPr>
          </w:pPr>
          <w:r w:rsidRPr="00C9607B">
            <w:rPr>
              <w:rFonts w:cstheme="minorHAnsi"/>
              <w:b/>
              <w:bCs/>
            </w:rPr>
            <w:fldChar w:fldCharType="begin"/>
          </w:r>
          <w:r w:rsidRPr="00C9607B">
            <w:rPr>
              <w:rFonts w:cstheme="minorHAnsi"/>
              <w:b/>
              <w:bCs/>
            </w:rPr>
            <w:instrText xml:space="preserve"> MERGEFIELD  StatementTitle \* Upper  \* MERGEFORMAT </w:instrText>
          </w:r>
          <w:r w:rsidRPr="00C9607B">
            <w:rPr>
              <w:rFonts w:cstheme="minorHAnsi"/>
              <w:b/>
              <w:bCs/>
            </w:rPr>
            <w:fldChar w:fldCharType="separate"/>
          </w:r>
          <w:r w:rsidRPr="00C9607B">
            <w:rPr>
              <w:rFonts w:cstheme="minorHAnsi"/>
              <w:b/>
              <w:bCs/>
              <w:noProof/>
            </w:rPr>
            <w:t>«STATEMENTTITLE»</w:t>
          </w:r>
          <w:r w:rsidRPr="00C9607B">
            <w:rPr>
              <w:rFonts w:cstheme="minorHAnsi"/>
              <w:b/>
              <w:bCs/>
            </w:rPr>
            <w:fldChar w:fldCharType="end"/>
          </w:r>
        </w:p>
      </w:tc>
    </w:tr>
  </w:tbl>
  <w:p w14:paraId="492243A6" w14:textId="77777777" w:rsidR="00D510FD" w:rsidRDefault="00D510FD" w:rsidP="00A03438">
    <w:pPr>
      <w:pStyle w:val="Header"/>
      <w:ind w:left="-56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627B9" w14:textId="77777777" w:rsidR="00BB3393" w:rsidRDefault="00BB3393" w:rsidP="00775221">
    <w:pPr>
      <w:spacing w:after="0" w:line="240" w:lineRule="auto"/>
      <w:ind w:right="244"/>
      <w:jc w:val="right"/>
      <w:rPr>
        <w:rFonts w:ascii="Calibri" w:hAnsi="Calibri" w:cs="Calibri"/>
        <w:color w:val="A6A6A6" w:themeColor="background1" w:themeShade="A6"/>
        <w:sz w:val="20"/>
      </w:rPr>
    </w:pPr>
  </w:p>
  <w:p w14:paraId="47242A86" w14:textId="25C1F853" w:rsidR="00BD076A" w:rsidRPr="006368FF" w:rsidRDefault="004B59E7" w:rsidP="004B59E7">
    <w:pPr>
      <w:spacing w:after="0" w:line="240" w:lineRule="auto"/>
      <w:ind w:left="284" w:right="244"/>
      <w:jc w:val="right"/>
      <w:rPr>
        <w:rFonts w:ascii="Calibri" w:hAnsi="Calibri" w:cs="Calibri"/>
        <w:color w:val="A6A6A6" w:themeColor="background1" w:themeShade="A6"/>
        <w:sz w:val="20"/>
      </w:rPr>
    </w:pPr>
    <w:r>
      <w:rPr>
        <w:rFonts w:ascii="Calibri" w:hAnsi="Calibri" w:cs="Calibri"/>
        <w:color w:val="A6A6A6" w:themeColor="background1" w:themeShade="A6"/>
        <w:sz w:val="20"/>
      </w:rPr>
      <w:t>Street address</w:t>
    </w:r>
    <w:r w:rsidR="00BD076A" w:rsidRPr="006368FF">
      <w:rPr>
        <w:rFonts w:ascii="Calibri" w:hAnsi="Calibri" w:cs="Calibri"/>
        <w:color w:val="A6A6A6" w:themeColor="background1" w:themeShade="A6"/>
        <w:sz w:val="20"/>
      </w:rPr>
      <w:t xml:space="preserve">  |  </w:t>
    </w:r>
    <w:r>
      <w:rPr>
        <w:rFonts w:ascii="Calibri" w:hAnsi="Calibri" w:cs="Calibri"/>
        <w:color w:val="A6A6A6" w:themeColor="background1" w:themeShade="A6"/>
        <w:sz w:val="20"/>
      </w:rPr>
      <w:t>City</w:t>
    </w:r>
    <w:r w:rsidR="00BD076A" w:rsidRPr="006368FF">
      <w:rPr>
        <w:rFonts w:ascii="Calibri" w:hAnsi="Calibri" w:cs="Calibri"/>
        <w:color w:val="A6A6A6" w:themeColor="background1" w:themeShade="A6"/>
        <w:sz w:val="20"/>
      </w:rPr>
      <w:t xml:space="preserve"> </w:t>
    </w:r>
    <w:r>
      <w:rPr>
        <w:rFonts w:ascii="Calibri" w:hAnsi="Calibri" w:cs="Calibri"/>
        <w:color w:val="A6A6A6" w:themeColor="background1" w:themeShade="A6"/>
        <w:sz w:val="20"/>
      </w:rPr>
      <w:t>xxxx</w:t>
    </w:r>
  </w:p>
  <w:p w14:paraId="518043ED" w14:textId="289B4609" w:rsidR="00BD076A" w:rsidRPr="006368FF" w:rsidRDefault="00BD076A" w:rsidP="004B59E7">
    <w:pPr>
      <w:spacing w:after="0" w:line="240" w:lineRule="auto"/>
      <w:ind w:left="-567" w:right="244"/>
      <w:jc w:val="right"/>
      <w:rPr>
        <w:rFonts w:ascii="Calibri" w:hAnsi="Calibri" w:cs="Calibri"/>
        <w:color w:val="A6A6A6" w:themeColor="background1" w:themeShade="A6"/>
        <w:sz w:val="20"/>
      </w:rPr>
    </w:pPr>
    <w:r w:rsidRPr="006368FF">
      <w:rPr>
        <w:rFonts w:ascii="Calibri" w:hAnsi="Calibri" w:cs="Calibri"/>
        <w:color w:val="A6A6A6" w:themeColor="background1" w:themeShade="A6"/>
        <w:sz w:val="20"/>
      </w:rPr>
      <w:t xml:space="preserve">P O Box </w:t>
    </w:r>
    <w:r w:rsidR="004B59E7">
      <w:rPr>
        <w:rFonts w:ascii="Calibri" w:hAnsi="Calibri" w:cs="Calibri"/>
        <w:color w:val="A6A6A6" w:themeColor="background1" w:themeShade="A6"/>
        <w:sz w:val="20"/>
      </w:rPr>
      <w:t>xxx</w:t>
    </w:r>
    <w:r w:rsidRPr="006368FF">
      <w:rPr>
        <w:rFonts w:ascii="Calibri" w:hAnsi="Calibri" w:cs="Calibri"/>
        <w:color w:val="A6A6A6" w:themeColor="background1" w:themeShade="A6"/>
        <w:sz w:val="20"/>
      </w:rPr>
      <w:t xml:space="preserve">  |  </w:t>
    </w:r>
    <w:r w:rsidR="004B59E7">
      <w:rPr>
        <w:rFonts w:ascii="Calibri" w:hAnsi="Calibri" w:cs="Calibri"/>
        <w:color w:val="A6A6A6" w:themeColor="background1" w:themeShade="A6"/>
        <w:sz w:val="20"/>
      </w:rPr>
      <w:t>City</w:t>
    </w:r>
    <w:r w:rsidRPr="006368FF">
      <w:rPr>
        <w:rFonts w:ascii="Calibri" w:hAnsi="Calibri" w:cs="Calibri"/>
        <w:color w:val="A6A6A6" w:themeColor="background1" w:themeShade="A6"/>
        <w:sz w:val="20"/>
      </w:rPr>
      <w:t xml:space="preserve"> </w:t>
    </w:r>
    <w:r w:rsidR="004B59E7">
      <w:rPr>
        <w:rFonts w:ascii="Calibri" w:hAnsi="Calibri" w:cs="Calibri"/>
        <w:color w:val="A6A6A6" w:themeColor="background1" w:themeShade="A6"/>
        <w:sz w:val="20"/>
      </w:rPr>
      <w:t>xxxx</w:t>
    </w:r>
  </w:p>
  <w:p w14:paraId="40BAAE7E" w14:textId="6D8BD5F0" w:rsidR="00BD076A" w:rsidRPr="006368FF" w:rsidRDefault="00BD076A" w:rsidP="00775221">
    <w:pPr>
      <w:spacing w:after="0" w:line="240" w:lineRule="auto"/>
      <w:ind w:right="244"/>
      <w:jc w:val="right"/>
      <w:rPr>
        <w:rFonts w:ascii="Calibri" w:hAnsi="Calibri" w:cs="Calibri"/>
        <w:color w:val="A6A6A6" w:themeColor="background1" w:themeShade="A6"/>
        <w:sz w:val="20"/>
        <w:lang w:val="es-ES"/>
      </w:rPr>
    </w:pPr>
    <w:r w:rsidRPr="006368FF">
      <w:rPr>
        <w:rFonts w:ascii="Calibri" w:hAnsi="Calibri" w:cs="Calibri"/>
        <w:b/>
        <w:bCs/>
        <w:color w:val="A6A6A6" w:themeColor="background1" w:themeShade="A6"/>
        <w:sz w:val="20"/>
        <w:lang w:val="es-ES"/>
      </w:rPr>
      <w:t>P</w:t>
    </w:r>
    <w:r w:rsidRPr="006368FF">
      <w:rPr>
        <w:rFonts w:ascii="Calibri" w:hAnsi="Calibri" w:cs="Calibri"/>
        <w:color w:val="A6A6A6" w:themeColor="background1" w:themeShade="A6"/>
        <w:sz w:val="20"/>
        <w:lang w:val="es-ES"/>
      </w:rPr>
      <w:t xml:space="preserve"> 0</w:t>
    </w:r>
    <w:r w:rsidR="004B59E7">
      <w:rPr>
        <w:rFonts w:ascii="Calibri" w:hAnsi="Calibri" w:cs="Calibri"/>
        <w:color w:val="A6A6A6" w:themeColor="background1" w:themeShade="A6"/>
        <w:sz w:val="20"/>
        <w:lang w:val="es-ES"/>
      </w:rPr>
      <w:t>x</w:t>
    </w:r>
    <w:r w:rsidRPr="006368FF">
      <w:rPr>
        <w:rFonts w:ascii="Calibri" w:hAnsi="Calibri" w:cs="Calibri"/>
        <w:color w:val="A6A6A6" w:themeColor="background1" w:themeShade="A6"/>
        <w:sz w:val="20"/>
        <w:lang w:val="es-ES"/>
      </w:rPr>
      <w:t xml:space="preserve"> </w:t>
    </w:r>
    <w:r w:rsidR="004B59E7">
      <w:rPr>
        <w:rFonts w:ascii="Calibri" w:hAnsi="Calibri" w:cs="Calibri"/>
        <w:color w:val="A6A6A6" w:themeColor="background1" w:themeShade="A6"/>
        <w:sz w:val="20"/>
        <w:lang w:val="es-ES"/>
      </w:rPr>
      <w:t>xxx</w:t>
    </w:r>
    <w:r w:rsidRPr="006368FF">
      <w:rPr>
        <w:rFonts w:ascii="Calibri" w:hAnsi="Calibri" w:cs="Calibri"/>
        <w:color w:val="A6A6A6" w:themeColor="background1" w:themeShade="A6"/>
        <w:sz w:val="20"/>
        <w:lang w:val="es-ES"/>
      </w:rPr>
      <w:t xml:space="preserve"> </w:t>
    </w:r>
    <w:r w:rsidR="004B59E7">
      <w:rPr>
        <w:rFonts w:ascii="Calibri" w:hAnsi="Calibri" w:cs="Calibri"/>
        <w:color w:val="A6A6A6" w:themeColor="background1" w:themeShade="A6"/>
        <w:sz w:val="20"/>
        <w:lang w:val="es-ES"/>
      </w:rPr>
      <w:t>xxxx</w:t>
    </w:r>
  </w:p>
  <w:p w14:paraId="54C4F7FB" w14:textId="6DAF9E53" w:rsidR="00BD076A" w:rsidRPr="006368FF" w:rsidRDefault="00BD076A" w:rsidP="00775221">
    <w:pPr>
      <w:spacing w:after="0" w:line="240" w:lineRule="auto"/>
      <w:ind w:right="244"/>
      <w:jc w:val="right"/>
      <w:rPr>
        <w:rFonts w:ascii="Calibri" w:hAnsi="Calibri" w:cs="Calibri"/>
        <w:color w:val="A6A6A6" w:themeColor="background1" w:themeShade="A6"/>
        <w:sz w:val="20"/>
        <w:lang w:val="es-ES"/>
      </w:rPr>
    </w:pPr>
    <w:r w:rsidRPr="006368FF">
      <w:rPr>
        <w:rFonts w:ascii="Calibri" w:hAnsi="Calibri" w:cs="Calibri"/>
        <w:b/>
        <w:bCs/>
        <w:color w:val="A6A6A6" w:themeColor="background1" w:themeShade="A6"/>
        <w:sz w:val="20"/>
        <w:lang w:val="es-ES"/>
      </w:rPr>
      <w:t>E</w:t>
    </w:r>
    <w:r w:rsidRPr="006368FF">
      <w:rPr>
        <w:rFonts w:ascii="Calibri" w:hAnsi="Calibri" w:cs="Calibri"/>
        <w:color w:val="A6A6A6" w:themeColor="background1" w:themeShade="A6"/>
        <w:sz w:val="20"/>
        <w:lang w:val="es-ES"/>
      </w:rPr>
      <w:t xml:space="preserve"> </w:t>
    </w:r>
    <w:r w:rsidR="004B59E7">
      <w:rPr>
        <w:rFonts w:ascii="Calibri" w:hAnsi="Calibri" w:cs="Calibri"/>
        <w:color w:val="A6A6A6" w:themeColor="background1" w:themeShade="A6"/>
        <w:sz w:val="20"/>
        <w:lang w:val="es-ES"/>
      </w:rPr>
      <w:t>xxxxxx</w:t>
    </w:r>
    <w:r w:rsidRPr="006368FF">
      <w:rPr>
        <w:rFonts w:ascii="Calibri" w:hAnsi="Calibri" w:cs="Calibri"/>
        <w:color w:val="A6A6A6" w:themeColor="background1" w:themeShade="A6"/>
        <w:sz w:val="20"/>
        <w:lang w:val="es-ES"/>
      </w:rPr>
      <w:t>@</w:t>
    </w:r>
    <w:r w:rsidR="004B59E7">
      <w:rPr>
        <w:rFonts w:ascii="Calibri" w:hAnsi="Calibri" w:cs="Calibri"/>
        <w:color w:val="A6A6A6" w:themeColor="background1" w:themeShade="A6"/>
        <w:sz w:val="20"/>
        <w:lang w:val="es-ES"/>
      </w:rPr>
      <w:t>xxxxxx</w:t>
    </w:r>
    <w:r w:rsidRPr="006368FF">
      <w:rPr>
        <w:rFonts w:ascii="Calibri" w:hAnsi="Calibri" w:cs="Calibri"/>
        <w:color w:val="A6A6A6" w:themeColor="background1" w:themeShade="A6"/>
        <w:sz w:val="20"/>
        <w:lang w:val="es-ES"/>
      </w:rPr>
      <w:t>.co.nz</w:t>
    </w:r>
  </w:p>
  <w:p w14:paraId="138B20C0" w14:textId="128CEB48" w:rsidR="00295E8C" w:rsidRDefault="00BD076A" w:rsidP="00775221">
    <w:pPr>
      <w:spacing w:after="0" w:line="240" w:lineRule="auto"/>
      <w:ind w:right="244"/>
      <w:jc w:val="right"/>
      <w:rPr>
        <w:rFonts w:ascii="Calibri" w:hAnsi="Calibri" w:cs="Calibri"/>
        <w:color w:val="A6A6A6" w:themeColor="background1" w:themeShade="A6"/>
        <w:sz w:val="20"/>
        <w:lang w:val="es-ES"/>
      </w:rPr>
    </w:pPr>
    <w:r w:rsidRPr="006368FF">
      <w:rPr>
        <w:rFonts w:ascii="Calibri" w:hAnsi="Calibri" w:cs="Calibri"/>
        <w:b/>
        <w:bCs/>
        <w:color w:val="A6A6A6" w:themeColor="background1" w:themeShade="A6"/>
        <w:sz w:val="20"/>
        <w:lang w:val="es-ES"/>
      </w:rPr>
      <w:t>W</w:t>
    </w:r>
    <w:r w:rsidRPr="006368FF">
      <w:rPr>
        <w:rFonts w:ascii="Calibri" w:hAnsi="Calibri" w:cs="Calibri"/>
        <w:color w:val="A6A6A6" w:themeColor="background1" w:themeShade="A6"/>
        <w:sz w:val="20"/>
        <w:lang w:val="es-ES"/>
      </w:rPr>
      <w:t xml:space="preserve"> </w:t>
    </w:r>
    <w:r w:rsidR="004B59E7">
      <w:rPr>
        <w:rFonts w:ascii="Calibri" w:hAnsi="Calibri" w:cs="Calibri"/>
        <w:color w:val="A6A6A6" w:themeColor="background1" w:themeShade="A6"/>
        <w:sz w:val="20"/>
        <w:lang w:val="es-ES"/>
      </w:rPr>
      <w:t>xxxxxxx</w:t>
    </w:r>
    <w:r w:rsidRPr="006368FF">
      <w:rPr>
        <w:rFonts w:ascii="Calibri" w:hAnsi="Calibri" w:cs="Calibri"/>
        <w:color w:val="A6A6A6" w:themeColor="background1" w:themeShade="A6"/>
        <w:sz w:val="20"/>
        <w:lang w:val="es-ES"/>
      </w:rPr>
      <w:t>.co.nz</w:t>
    </w:r>
  </w:p>
  <w:p w14:paraId="327E5CA9" w14:textId="77777777" w:rsidR="00775221" w:rsidRPr="00775221" w:rsidRDefault="00775221" w:rsidP="00775221">
    <w:pPr>
      <w:spacing w:after="0" w:line="240" w:lineRule="auto"/>
      <w:ind w:right="244"/>
      <w:jc w:val="right"/>
      <w:rPr>
        <w:sz w:val="16"/>
        <w:szCs w:val="16"/>
        <w:lang w:val="es-ES"/>
      </w:rPr>
    </w:pPr>
  </w:p>
  <w:p w14:paraId="33C79B5C" w14:textId="77777777" w:rsidR="00775221" w:rsidRPr="00775221" w:rsidRDefault="00775221" w:rsidP="00775221">
    <w:pPr>
      <w:spacing w:after="0" w:line="240" w:lineRule="auto"/>
      <w:ind w:right="244"/>
      <w:jc w:val="right"/>
      <w:rPr>
        <w:sz w:val="16"/>
        <w:szCs w:val="16"/>
        <w:lang w:val="es-ES"/>
      </w:rPr>
    </w:pPr>
  </w:p>
  <w:p w14:paraId="6B44640B" w14:textId="77777777" w:rsidR="00BD076A" w:rsidRPr="00775221" w:rsidRDefault="00BD076A" w:rsidP="00B72B17">
    <w:pPr>
      <w:pStyle w:val="Header"/>
      <w:ind w:left="-567"/>
      <w:rPr>
        <w:sz w:val="16"/>
        <w:szCs w:val="16"/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4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1BB"/>
    <w:rsid w:val="0000101D"/>
    <w:rsid w:val="000023A9"/>
    <w:rsid w:val="00014324"/>
    <w:rsid w:val="00022B94"/>
    <w:rsid w:val="000278A0"/>
    <w:rsid w:val="00050758"/>
    <w:rsid w:val="00071277"/>
    <w:rsid w:val="00075AC2"/>
    <w:rsid w:val="000B0892"/>
    <w:rsid w:val="000D028B"/>
    <w:rsid w:val="000D69D9"/>
    <w:rsid w:val="000E68DB"/>
    <w:rsid w:val="000E6CD8"/>
    <w:rsid w:val="00121149"/>
    <w:rsid w:val="001235B7"/>
    <w:rsid w:val="001643BE"/>
    <w:rsid w:val="001710CC"/>
    <w:rsid w:val="00173092"/>
    <w:rsid w:val="00175B77"/>
    <w:rsid w:val="00184656"/>
    <w:rsid w:val="00187092"/>
    <w:rsid w:val="0019789C"/>
    <w:rsid w:val="001C48FC"/>
    <w:rsid w:val="001D1896"/>
    <w:rsid w:val="001F1EC9"/>
    <w:rsid w:val="00201CD2"/>
    <w:rsid w:val="00212882"/>
    <w:rsid w:val="002425E8"/>
    <w:rsid w:val="00260C88"/>
    <w:rsid w:val="002766A3"/>
    <w:rsid w:val="00280121"/>
    <w:rsid w:val="00295E8C"/>
    <w:rsid w:val="002B19F4"/>
    <w:rsid w:val="002E0640"/>
    <w:rsid w:val="002E49B9"/>
    <w:rsid w:val="00302B4D"/>
    <w:rsid w:val="00324A96"/>
    <w:rsid w:val="003256FD"/>
    <w:rsid w:val="00342B25"/>
    <w:rsid w:val="00346EBD"/>
    <w:rsid w:val="003515D3"/>
    <w:rsid w:val="00351F5F"/>
    <w:rsid w:val="003B3657"/>
    <w:rsid w:val="003E0920"/>
    <w:rsid w:val="003E1CD8"/>
    <w:rsid w:val="00423D0A"/>
    <w:rsid w:val="00435203"/>
    <w:rsid w:val="00437325"/>
    <w:rsid w:val="00440259"/>
    <w:rsid w:val="00451187"/>
    <w:rsid w:val="00451F8E"/>
    <w:rsid w:val="00453796"/>
    <w:rsid w:val="00482AA8"/>
    <w:rsid w:val="00482B12"/>
    <w:rsid w:val="004B59E7"/>
    <w:rsid w:val="004C2156"/>
    <w:rsid w:val="004C2BFF"/>
    <w:rsid w:val="004E459D"/>
    <w:rsid w:val="00504530"/>
    <w:rsid w:val="00524A22"/>
    <w:rsid w:val="00547D3B"/>
    <w:rsid w:val="00556CF1"/>
    <w:rsid w:val="00561DE5"/>
    <w:rsid w:val="005626EE"/>
    <w:rsid w:val="00565FB5"/>
    <w:rsid w:val="0057465F"/>
    <w:rsid w:val="0057724E"/>
    <w:rsid w:val="005956F6"/>
    <w:rsid w:val="005A5252"/>
    <w:rsid w:val="005C0D7F"/>
    <w:rsid w:val="005F3B85"/>
    <w:rsid w:val="00602533"/>
    <w:rsid w:val="00613C6D"/>
    <w:rsid w:val="006262AA"/>
    <w:rsid w:val="00643538"/>
    <w:rsid w:val="00655B4F"/>
    <w:rsid w:val="0066325B"/>
    <w:rsid w:val="0067065F"/>
    <w:rsid w:val="006826E9"/>
    <w:rsid w:val="00685C51"/>
    <w:rsid w:val="00693211"/>
    <w:rsid w:val="006A52DC"/>
    <w:rsid w:val="006C4F61"/>
    <w:rsid w:val="006C5C55"/>
    <w:rsid w:val="006E4102"/>
    <w:rsid w:val="006F59D0"/>
    <w:rsid w:val="00711A5B"/>
    <w:rsid w:val="00714CC6"/>
    <w:rsid w:val="0073603E"/>
    <w:rsid w:val="00746842"/>
    <w:rsid w:val="00760A91"/>
    <w:rsid w:val="00767CEA"/>
    <w:rsid w:val="0077439F"/>
    <w:rsid w:val="0077503E"/>
    <w:rsid w:val="00775221"/>
    <w:rsid w:val="007C13AD"/>
    <w:rsid w:val="007C282E"/>
    <w:rsid w:val="007D78DD"/>
    <w:rsid w:val="00804F5F"/>
    <w:rsid w:val="00821ED8"/>
    <w:rsid w:val="0083416B"/>
    <w:rsid w:val="0084446F"/>
    <w:rsid w:val="00853AA8"/>
    <w:rsid w:val="008724E7"/>
    <w:rsid w:val="00873C5B"/>
    <w:rsid w:val="00880E79"/>
    <w:rsid w:val="00882E43"/>
    <w:rsid w:val="008915F9"/>
    <w:rsid w:val="008B007E"/>
    <w:rsid w:val="008B2D7A"/>
    <w:rsid w:val="008B4D4F"/>
    <w:rsid w:val="008B52B5"/>
    <w:rsid w:val="008B5D3D"/>
    <w:rsid w:val="008E7EB0"/>
    <w:rsid w:val="008E7F05"/>
    <w:rsid w:val="009018BE"/>
    <w:rsid w:val="009172DB"/>
    <w:rsid w:val="009345D4"/>
    <w:rsid w:val="00956193"/>
    <w:rsid w:val="009563D0"/>
    <w:rsid w:val="0096005A"/>
    <w:rsid w:val="0096048C"/>
    <w:rsid w:val="009815E1"/>
    <w:rsid w:val="0098469C"/>
    <w:rsid w:val="009A24AE"/>
    <w:rsid w:val="009A7E6E"/>
    <w:rsid w:val="009B0F65"/>
    <w:rsid w:val="009B2F1E"/>
    <w:rsid w:val="009B57C5"/>
    <w:rsid w:val="009D49EF"/>
    <w:rsid w:val="009D5CEC"/>
    <w:rsid w:val="00A00406"/>
    <w:rsid w:val="00A03438"/>
    <w:rsid w:val="00A24E98"/>
    <w:rsid w:val="00A32B66"/>
    <w:rsid w:val="00A34030"/>
    <w:rsid w:val="00A41339"/>
    <w:rsid w:val="00A42BA0"/>
    <w:rsid w:val="00A541BB"/>
    <w:rsid w:val="00A72064"/>
    <w:rsid w:val="00A769DE"/>
    <w:rsid w:val="00A97509"/>
    <w:rsid w:val="00AA0A04"/>
    <w:rsid w:val="00AA0D2F"/>
    <w:rsid w:val="00AB5078"/>
    <w:rsid w:val="00AD1FE2"/>
    <w:rsid w:val="00AE1381"/>
    <w:rsid w:val="00AF4C09"/>
    <w:rsid w:val="00B00E5D"/>
    <w:rsid w:val="00B137C7"/>
    <w:rsid w:val="00B435B2"/>
    <w:rsid w:val="00B464DF"/>
    <w:rsid w:val="00B54476"/>
    <w:rsid w:val="00B66AD5"/>
    <w:rsid w:val="00B72B17"/>
    <w:rsid w:val="00B8360F"/>
    <w:rsid w:val="00B83C0C"/>
    <w:rsid w:val="00BB3393"/>
    <w:rsid w:val="00BB7EDE"/>
    <w:rsid w:val="00BD076A"/>
    <w:rsid w:val="00BD5835"/>
    <w:rsid w:val="00C47200"/>
    <w:rsid w:val="00C52C57"/>
    <w:rsid w:val="00C53532"/>
    <w:rsid w:val="00C65C5D"/>
    <w:rsid w:val="00C71674"/>
    <w:rsid w:val="00C9607B"/>
    <w:rsid w:val="00CB0616"/>
    <w:rsid w:val="00CC2682"/>
    <w:rsid w:val="00CC406E"/>
    <w:rsid w:val="00CD370C"/>
    <w:rsid w:val="00CE5441"/>
    <w:rsid w:val="00D00CC4"/>
    <w:rsid w:val="00D028B6"/>
    <w:rsid w:val="00D07154"/>
    <w:rsid w:val="00D433EC"/>
    <w:rsid w:val="00D45AB7"/>
    <w:rsid w:val="00D468DF"/>
    <w:rsid w:val="00D510FD"/>
    <w:rsid w:val="00D637DE"/>
    <w:rsid w:val="00D64992"/>
    <w:rsid w:val="00D66E50"/>
    <w:rsid w:val="00D947A0"/>
    <w:rsid w:val="00D970E0"/>
    <w:rsid w:val="00DE4E97"/>
    <w:rsid w:val="00DE5BB4"/>
    <w:rsid w:val="00E1030C"/>
    <w:rsid w:val="00E1372D"/>
    <w:rsid w:val="00E2002B"/>
    <w:rsid w:val="00E377BE"/>
    <w:rsid w:val="00E37A6D"/>
    <w:rsid w:val="00E442BD"/>
    <w:rsid w:val="00E5676D"/>
    <w:rsid w:val="00E70577"/>
    <w:rsid w:val="00E729DD"/>
    <w:rsid w:val="00E832BD"/>
    <w:rsid w:val="00E83323"/>
    <w:rsid w:val="00E8758B"/>
    <w:rsid w:val="00E87D54"/>
    <w:rsid w:val="00EA6195"/>
    <w:rsid w:val="00EB6890"/>
    <w:rsid w:val="00F04CF0"/>
    <w:rsid w:val="00F063AA"/>
    <w:rsid w:val="00F140B6"/>
    <w:rsid w:val="00F142F6"/>
    <w:rsid w:val="00F31F70"/>
    <w:rsid w:val="00F462FA"/>
    <w:rsid w:val="00F76DBE"/>
    <w:rsid w:val="00F82342"/>
    <w:rsid w:val="00FA0AD9"/>
    <w:rsid w:val="00FA2A09"/>
    <w:rsid w:val="00FD5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7CBD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N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0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0FD"/>
  </w:style>
  <w:style w:type="paragraph" w:styleId="Footer">
    <w:name w:val="footer"/>
    <w:basedOn w:val="Normal"/>
    <w:link w:val="FooterChar"/>
    <w:uiPriority w:val="99"/>
    <w:unhideWhenUsed/>
    <w:rsid w:val="00D510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0FD"/>
  </w:style>
  <w:style w:type="table" w:styleId="TableGrid">
    <w:name w:val="Table Grid"/>
    <w:basedOn w:val="TableNormal"/>
    <w:uiPriority w:val="39"/>
    <w:rsid w:val="00D510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E442B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A0343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8F1B2147B8E24BB1E1185FC16F92C5" ma:contentTypeVersion="18" ma:contentTypeDescription="Create a new document." ma:contentTypeScope="" ma:versionID="a776a61bc87ac071bf8c36d7fe3849aa">
  <xsd:schema xmlns:xsd="http://www.w3.org/2001/XMLSchema" xmlns:xs="http://www.w3.org/2001/XMLSchema" xmlns:p="http://schemas.microsoft.com/office/2006/metadata/properties" xmlns:ns2="4ea194d9-95e5-4b7a-b43c-f518b4def09e" xmlns:ns3="e29b8a1d-9a32-4d4b-8209-f7ff1a4b177e" targetNamespace="http://schemas.microsoft.com/office/2006/metadata/properties" ma:root="true" ma:fieldsID="57703dfeb3b8aca561179de6b2941e5d" ns2:_="" ns3:_="">
    <xsd:import namespace="4ea194d9-95e5-4b7a-b43c-f518b4def09e"/>
    <xsd:import namespace="e29b8a1d-9a32-4d4b-8209-f7ff1a4b17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a194d9-95e5-4b7a-b43c-f518b4def0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6d00f07-c8fa-44d8-91c5-e3129f0ef0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9b8a1d-9a32-4d4b-8209-f7ff1a4b177e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6ec1f8f-9aeb-4a50-97fa-49d1cd800105}" ma:internalName="TaxCatchAll" ma:showField="CatchAllData" ma:web="e29b8a1d-9a32-4d4b-8209-f7ff1a4b17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555C6E-FCA6-4B42-B91E-4E095C23DD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94C6F5-378F-4544-92C0-1CB8DF4D5CAA}"/>
</file>

<file path=customXml/itemProps3.xml><?xml version="1.0" encoding="utf-8"?>
<ds:datastoreItem xmlns:ds="http://schemas.openxmlformats.org/officeDocument/2006/customXml" ds:itemID="{E7169944-5D9D-4D58-8C4E-199F3518D3AA}"/>
</file>

<file path=docProps/app.xml><?xml version="1.0" encoding="utf-8"?>
<Properties xmlns="http://schemas.openxmlformats.org/officeDocument/2006/extended-properties" xmlns:vt="http://schemas.openxmlformats.org/officeDocument/2006/docPropsVTypes">
  <Template>Reporting Statement Base Template.dotx</Template>
  <TotalTime>1</TotalTime>
  <Pages>1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Knight</dc:creator>
  <cp:keywords/>
  <dc:description/>
  <cp:lastModifiedBy>Emily McDonnell</cp:lastModifiedBy>
  <cp:revision>2</cp:revision>
  <dcterms:created xsi:type="dcterms:W3CDTF">2024-07-30T02:30:00Z</dcterms:created>
  <dcterms:modified xsi:type="dcterms:W3CDTF">2024-07-30T02:30:00Z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380cbde-ab2d-487c-9300-9c05637360d5_Enabled">
    <vt:lpwstr>true</vt:lpwstr>
  </property>
  <property fmtid="{D5CDD505-2E9C-101B-9397-08002B2CF9AE}" pid="3" name="MSIP_Label_f380cbde-ab2d-487c-9300-9c05637360d5_SetDate">
    <vt:lpwstr>2023-10-25T01:35:02Z</vt:lpwstr>
  </property>
  <property fmtid="{D5CDD505-2E9C-101B-9397-08002B2CF9AE}" pid="4" name="MSIP_Label_f380cbde-ab2d-487c-9300-9c05637360d5_Method">
    <vt:lpwstr>Standard</vt:lpwstr>
  </property>
  <property fmtid="{D5CDD505-2E9C-101B-9397-08002B2CF9AE}" pid="5" name="MSIP_Label_f380cbde-ab2d-487c-9300-9c05637360d5_Name">
    <vt:lpwstr>General</vt:lpwstr>
  </property>
  <property fmtid="{D5CDD505-2E9C-101B-9397-08002B2CF9AE}" pid="6" name="MSIP_Label_f380cbde-ab2d-487c-9300-9c05637360d5_SiteId">
    <vt:lpwstr>5265a077-601f-4313-b5e9-946c239ec817</vt:lpwstr>
  </property>
  <property fmtid="{D5CDD505-2E9C-101B-9397-08002B2CF9AE}" pid="7" name="MSIP_Label_f380cbde-ab2d-487c-9300-9c05637360d5_ActionId">
    <vt:lpwstr>3f3e9e4b-e113-440c-9239-075279c94c0a</vt:lpwstr>
  </property>
  <property fmtid="{D5CDD505-2E9C-101B-9397-08002B2CF9AE}" pid="8" name="MSIP_Label_f380cbde-ab2d-487c-9300-9c05637360d5_ContentBits">
    <vt:lpwstr>0</vt:lpwstr>
  </property>
</Properties>
</file>