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5387"/>
        <w:gridCol w:w="4678"/>
      </w:tblGrid>
      <w:tr w:rsidR="00713239" w:rsidRPr="0004742B" w14:paraId="6CCC6113" w14:textId="48636521" w:rsidTr="00461077">
        <w:trPr>
          <w:trHeight w:val="1579"/>
        </w:trPr>
        <w:tc>
          <w:tcPr>
            <w:tcW w:w="5387" w:type="dxa"/>
          </w:tcPr>
          <w:p w14:paraId="72D18AA3" w14:textId="590A8AB5" w:rsidR="00713239" w:rsidRPr="0004742B" w:rsidRDefault="00713239" w:rsidP="00DB6925">
            <w:pPr>
              <w:ind w:right="87"/>
              <w:rPr>
                <w:rFonts w:cstheme="minorHAnsi"/>
                <w:szCs w:val="22"/>
              </w:rPr>
            </w:pP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BillingPartyName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«BillingPartyName»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  <w:p w14:paraId="6BC08D77" w14:textId="77777777" w:rsidR="00713239" w:rsidRPr="0004742B" w:rsidRDefault="00713239" w:rsidP="00DB6925">
            <w:pPr>
              <w:ind w:right="87"/>
              <w:rPr>
                <w:rFonts w:cstheme="minorHAnsi"/>
                <w:szCs w:val="22"/>
              </w:rPr>
            </w:pP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BillingPartyPostalAddress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</w:t>
            </w:r>
            <w:r w:rsidRPr="0004742B">
              <w:rPr>
                <w:rFonts w:cstheme="minorHAnsi"/>
                <w:szCs w:val="22"/>
              </w:rPr>
              <w:t>BillingPartyPostalAddress</w:t>
            </w:r>
            <w:r w:rsidRPr="0004742B">
              <w:rPr>
                <w:rFonts w:cstheme="minorHAnsi"/>
                <w:noProof/>
                <w:szCs w:val="22"/>
              </w:rPr>
              <w:t>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  <w:p w14:paraId="550010FB" w14:textId="77777777" w:rsidR="00713239" w:rsidRPr="0004742B" w:rsidRDefault="00713239" w:rsidP="00DB6925">
            <w:pPr>
              <w:ind w:right="87"/>
              <w:rPr>
                <w:rFonts w:cstheme="minorHAnsi"/>
                <w:szCs w:val="22"/>
              </w:rPr>
            </w:pPr>
          </w:p>
          <w:p w14:paraId="7E9845AC" w14:textId="77777777" w:rsidR="00713239" w:rsidRPr="0004742B" w:rsidRDefault="00713239" w:rsidP="00DB6925">
            <w:pPr>
              <w:ind w:right="87"/>
              <w:rPr>
                <w:rFonts w:cstheme="minorHAnsi"/>
                <w:szCs w:val="22"/>
              </w:rPr>
            </w:pP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BillingPartyEmail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</w:t>
            </w:r>
            <w:r w:rsidRPr="0004742B">
              <w:rPr>
                <w:rFonts w:cstheme="minorHAnsi"/>
                <w:szCs w:val="22"/>
              </w:rPr>
              <w:t>BillingPartyEmail</w:t>
            </w:r>
            <w:r w:rsidRPr="0004742B">
              <w:rPr>
                <w:rFonts w:cstheme="minorHAnsi"/>
                <w:noProof/>
                <w:szCs w:val="22"/>
              </w:rPr>
              <w:t>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</w:tc>
        <w:tc>
          <w:tcPr>
            <w:tcW w:w="4678" w:type="dxa"/>
          </w:tcPr>
          <w:p w14:paraId="4C81CD59" w14:textId="03B55C8D" w:rsidR="00713239" w:rsidRPr="0004742B" w:rsidRDefault="00713239" w:rsidP="00DB6925">
            <w:pPr>
              <w:spacing w:line="360" w:lineRule="auto"/>
              <w:ind w:right="87"/>
              <w:jc w:val="right"/>
              <w:rPr>
                <w:rFonts w:cstheme="minorHAnsi"/>
                <w:b/>
                <w:sz w:val="28"/>
                <w:szCs w:val="28"/>
              </w:rPr>
            </w:pPr>
            <w:r w:rsidRPr="0004742B">
              <w:rPr>
                <w:rFonts w:cstheme="minorHAnsi"/>
                <w:b/>
                <w:sz w:val="28"/>
                <w:szCs w:val="28"/>
              </w:rPr>
              <w:t>TAX INVOICE</w:t>
            </w:r>
          </w:p>
          <w:p w14:paraId="2AAFAEB8" w14:textId="77777777" w:rsidR="00713239" w:rsidRPr="0004742B" w:rsidRDefault="00713239" w:rsidP="00DB6925">
            <w:pPr>
              <w:spacing w:line="360" w:lineRule="auto"/>
              <w:ind w:right="87"/>
              <w:jc w:val="right"/>
              <w:rPr>
                <w:rFonts w:cstheme="minorHAnsi"/>
                <w:szCs w:val="22"/>
              </w:rPr>
            </w:pPr>
            <w:r w:rsidRPr="0004742B">
              <w:rPr>
                <w:rFonts w:cstheme="minorHAnsi"/>
                <w:b/>
                <w:bCs/>
                <w:szCs w:val="22"/>
              </w:rPr>
              <w:t>Invoice Number</w:t>
            </w:r>
            <w:r w:rsidRPr="0004742B">
              <w:rPr>
                <w:rFonts w:cstheme="minorHAnsi"/>
                <w:szCs w:val="22"/>
              </w:rPr>
              <w:t xml:space="preserve">: </w:t>
            </w: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InvoiceNumber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«InvoiceNumber»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  <w:p w14:paraId="30CE8516" w14:textId="77777777" w:rsidR="00713239" w:rsidRPr="0004742B" w:rsidRDefault="00713239" w:rsidP="00DB6925">
            <w:pPr>
              <w:spacing w:line="360" w:lineRule="auto"/>
              <w:ind w:right="87"/>
              <w:jc w:val="right"/>
              <w:rPr>
                <w:rFonts w:cstheme="minorHAnsi"/>
                <w:szCs w:val="22"/>
              </w:rPr>
            </w:pPr>
            <w:r w:rsidRPr="0004742B">
              <w:rPr>
                <w:rFonts w:cstheme="minorHAnsi"/>
                <w:b/>
                <w:bCs/>
                <w:szCs w:val="22"/>
              </w:rPr>
              <w:t>GST Number:</w:t>
            </w:r>
            <w:r w:rsidRPr="0004742B">
              <w:rPr>
                <w:rFonts w:cstheme="minorHAnsi"/>
                <w:szCs w:val="22"/>
              </w:rPr>
              <w:t xml:space="preserve"> </w:t>
            </w: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FirmTaxNumber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«FirmTaxNumber»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  <w:p w14:paraId="7DD47854" w14:textId="77777777" w:rsidR="00713239" w:rsidRPr="0004742B" w:rsidRDefault="00713239" w:rsidP="00DB6925">
            <w:pPr>
              <w:spacing w:line="360" w:lineRule="auto"/>
              <w:ind w:right="87"/>
              <w:jc w:val="right"/>
              <w:rPr>
                <w:rFonts w:cstheme="minorHAnsi"/>
                <w:szCs w:val="22"/>
              </w:rPr>
            </w:pPr>
            <w:r w:rsidRPr="0004742B">
              <w:rPr>
                <w:rFonts w:cstheme="minorHAnsi"/>
                <w:b/>
                <w:bCs/>
                <w:szCs w:val="22"/>
              </w:rPr>
              <w:t xml:space="preserve">Client Ref: </w:t>
            </w: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AccountNumber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«AccountNumber»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  <w:p w14:paraId="5B191877" w14:textId="77777777" w:rsidR="00713239" w:rsidRPr="0004742B" w:rsidRDefault="00713239" w:rsidP="00DB6925">
            <w:pPr>
              <w:spacing w:line="360" w:lineRule="auto"/>
              <w:ind w:right="87"/>
              <w:jc w:val="right"/>
              <w:rPr>
                <w:rFonts w:cstheme="minorHAnsi"/>
                <w:b/>
                <w:bCs/>
                <w:szCs w:val="22"/>
              </w:rPr>
            </w:pPr>
            <w:r w:rsidRPr="0004742B">
              <w:rPr>
                <w:rFonts w:cstheme="minorHAnsi"/>
                <w:b/>
                <w:bCs/>
                <w:szCs w:val="22"/>
              </w:rPr>
              <w:t>Date:</w:t>
            </w:r>
            <w:r w:rsidRPr="0004742B">
              <w:rPr>
                <w:rFonts w:cstheme="minorHAnsi"/>
                <w:szCs w:val="22"/>
              </w:rPr>
              <w:t xml:space="preserve"> </w:t>
            </w:r>
            <w:r w:rsidRPr="0004742B">
              <w:rPr>
                <w:rFonts w:cstheme="minorHAnsi"/>
                <w:szCs w:val="22"/>
              </w:rPr>
              <w:fldChar w:fldCharType="begin"/>
            </w:r>
            <w:r w:rsidRPr="0004742B">
              <w:rPr>
                <w:rFonts w:cstheme="minorHAnsi"/>
                <w:szCs w:val="22"/>
              </w:rPr>
              <w:instrText xml:space="preserve"> MERGEFIELD InvoiceDate \@"d MMMM yyyy" </w:instrText>
            </w:r>
            <w:r w:rsidRPr="0004742B">
              <w:rPr>
                <w:rFonts w:cstheme="minorHAnsi"/>
                <w:szCs w:val="22"/>
              </w:rPr>
              <w:fldChar w:fldCharType="separate"/>
            </w:r>
            <w:r w:rsidRPr="0004742B">
              <w:rPr>
                <w:rFonts w:cstheme="minorHAnsi"/>
                <w:noProof/>
                <w:szCs w:val="22"/>
              </w:rPr>
              <w:t>«InvoiceDate»</w:t>
            </w:r>
            <w:r w:rsidRPr="0004742B">
              <w:rPr>
                <w:rFonts w:cstheme="minorHAnsi"/>
                <w:szCs w:val="22"/>
              </w:rPr>
              <w:fldChar w:fldCharType="end"/>
            </w:r>
          </w:p>
        </w:tc>
      </w:tr>
    </w:tbl>
    <w:p w14:paraId="040384C9" w14:textId="64AFAA29" w:rsidR="007557F2" w:rsidRPr="00BA7752" w:rsidRDefault="007557F2" w:rsidP="00DB6925">
      <w:pPr>
        <w:ind w:right="87"/>
        <w:rPr>
          <w:rFonts w:eastAsiaTheme="majorEastAsia" w:cstheme="minorHAnsi"/>
          <w:b/>
          <w:sz w:val="16"/>
          <w:szCs w:val="16"/>
        </w:rPr>
      </w:pPr>
    </w:p>
    <w:p w14:paraId="6D2D9585" w14:textId="085A1C7C" w:rsidR="00F17809" w:rsidRPr="0004742B" w:rsidRDefault="00F17809" w:rsidP="00DB6925">
      <w:pPr>
        <w:ind w:right="87"/>
        <w:rPr>
          <w:rFonts w:eastAsiaTheme="majorEastAsia" w:cstheme="minorHAnsi"/>
          <w:b/>
          <w:szCs w:val="22"/>
        </w:rPr>
      </w:pPr>
      <w:r w:rsidRPr="0004742B">
        <w:rPr>
          <w:rFonts w:eastAsiaTheme="majorEastAsia" w:cstheme="minorHAnsi"/>
          <w:b/>
          <w:szCs w:val="22"/>
        </w:rPr>
        <w:fldChar w:fldCharType="begin"/>
      </w:r>
      <w:r w:rsidRPr="0004742B">
        <w:rPr>
          <w:rFonts w:eastAsiaTheme="majorEastAsia" w:cstheme="minorHAnsi"/>
          <w:b/>
          <w:szCs w:val="22"/>
        </w:rPr>
        <w:instrText xml:space="preserve"> MERGEFIELD MatterName </w:instrText>
      </w:r>
      <w:r w:rsidRPr="0004742B">
        <w:rPr>
          <w:rFonts w:eastAsiaTheme="majorEastAsia" w:cstheme="minorHAnsi"/>
          <w:b/>
          <w:szCs w:val="22"/>
        </w:rPr>
        <w:fldChar w:fldCharType="separate"/>
      </w:r>
      <w:r w:rsidRPr="0004742B">
        <w:rPr>
          <w:rFonts w:eastAsiaTheme="majorEastAsia" w:cstheme="minorHAnsi"/>
          <w:b/>
          <w:szCs w:val="22"/>
        </w:rPr>
        <w:t>«MatterName»</w:t>
      </w:r>
      <w:r w:rsidRPr="0004742B">
        <w:rPr>
          <w:rFonts w:eastAsiaTheme="majorEastAsia" w:cstheme="minorHAnsi"/>
          <w:b/>
          <w:szCs w:val="22"/>
        </w:rPr>
        <w:fldChar w:fldCharType="end"/>
      </w:r>
    </w:p>
    <w:p w14:paraId="08CDFA51" w14:textId="77777777" w:rsidR="00F17809" w:rsidRPr="0004742B" w:rsidRDefault="00F17809" w:rsidP="00DB6925">
      <w:pPr>
        <w:ind w:right="87"/>
        <w:rPr>
          <w:rFonts w:eastAsiaTheme="majorEastAsia" w:cstheme="minorHAnsi"/>
          <w:b/>
          <w:szCs w:val="22"/>
        </w:rPr>
      </w:pPr>
    </w:p>
    <w:p w14:paraId="6108B796" w14:textId="3741E548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  <w:r w:rsidRPr="0004742B">
        <w:rPr>
          <w:rFonts w:eastAsiaTheme="majorEastAsia" w:cstheme="minorHAnsi"/>
          <w:szCs w:val="22"/>
        </w:rPr>
        <w:fldChar w:fldCharType="begin"/>
      </w:r>
      <w:r w:rsidRPr="0004742B">
        <w:rPr>
          <w:rFonts w:eastAsiaTheme="majorEastAsia" w:cstheme="minorHAnsi"/>
          <w:szCs w:val="22"/>
        </w:rPr>
        <w:instrText xml:space="preserve"> MERGEFIELD InvoiceNarration </w:instrText>
      </w:r>
      <w:r w:rsidRPr="0004742B">
        <w:rPr>
          <w:rFonts w:eastAsiaTheme="majorEastAsia" w:cstheme="minorHAnsi"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«InvoiceNarration»</w:t>
      </w:r>
      <w:r w:rsidRPr="0004742B">
        <w:rPr>
          <w:rFonts w:eastAsiaTheme="majorEastAsia" w:cstheme="minorHAnsi"/>
          <w:szCs w:val="22"/>
        </w:rPr>
        <w:fldChar w:fldCharType="end"/>
      </w:r>
    </w:p>
    <w:p w14:paraId="7605C0B0" w14:textId="77777777" w:rsidR="00151891" w:rsidRPr="0004742B" w:rsidRDefault="00151891" w:rsidP="00DB6925">
      <w:pPr>
        <w:ind w:right="87"/>
        <w:rPr>
          <w:rFonts w:eastAsiaTheme="majorEastAsia" w:cstheme="minorHAnsi"/>
          <w:szCs w:val="22"/>
        </w:rPr>
      </w:pPr>
    </w:p>
    <w:p w14:paraId="2677DE3E" w14:textId="77777777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  <w:r w:rsidRPr="0004742B">
        <w:rPr>
          <w:rFonts w:eastAsiaTheme="majorEastAsia" w:cstheme="minorHAnsi"/>
          <w:szCs w:val="22"/>
        </w:rPr>
        <w:fldChar w:fldCharType="begin"/>
      </w:r>
      <w:r w:rsidRPr="0004742B">
        <w:rPr>
          <w:rFonts w:eastAsiaTheme="majorEastAsia" w:cstheme="minorHAnsi"/>
          <w:szCs w:val="22"/>
        </w:rPr>
        <w:instrText xml:space="preserve"> MERGEFIELD Start:Fees </w:instrText>
      </w:r>
      <w:r w:rsidRPr="0004742B">
        <w:rPr>
          <w:rFonts w:eastAsiaTheme="majorEastAsia" w:cstheme="minorHAnsi"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«Start:Fees»</w:t>
      </w:r>
      <w:r w:rsidRPr="0004742B">
        <w:rPr>
          <w:rFonts w:eastAsiaTheme="majorEastAsia" w:cstheme="minorHAnsi"/>
          <w:szCs w:val="22"/>
        </w:rPr>
        <w:fldChar w:fldCharType="end"/>
      </w:r>
    </w:p>
    <w:tbl>
      <w:tblPr>
        <w:tblStyle w:val="TableGridLight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6521"/>
        <w:gridCol w:w="1701"/>
        <w:gridCol w:w="1848"/>
      </w:tblGrid>
      <w:tr w:rsidR="00F17809" w:rsidRPr="0004742B" w14:paraId="70B73085" w14:textId="77777777" w:rsidTr="00F17809">
        <w:trPr>
          <w:trHeight w:val="223"/>
        </w:trPr>
        <w:tc>
          <w:tcPr>
            <w:tcW w:w="6521" w:type="dxa"/>
          </w:tcPr>
          <w:p w14:paraId="5F95C7D0" w14:textId="77777777" w:rsidR="00F17809" w:rsidRPr="0004742B" w:rsidRDefault="00F17809" w:rsidP="00DB6925">
            <w:pPr>
              <w:ind w:right="87"/>
              <w:rPr>
                <w:rFonts w:eastAsiaTheme="majorEastAsia" w:cstheme="minorHAnsi"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Start:Line 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«Start:Line»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Narration 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«Narration»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  <w:tc>
          <w:tcPr>
            <w:tcW w:w="1701" w:type="dxa"/>
          </w:tcPr>
          <w:p w14:paraId="101F67DB" w14:textId="77777777" w:rsidR="00F17809" w:rsidRPr="0004742B" w:rsidRDefault="00F17809" w:rsidP="00DB6925">
            <w:pPr>
              <w:ind w:right="87"/>
              <w:jc w:val="right"/>
              <w:rPr>
                <w:rFonts w:eastAsiaTheme="majorEastAsia" w:cstheme="minorHAnsi"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AmountExcl \# N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«AmountExcl»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  <w:tc>
          <w:tcPr>
            <w:tcW w:w="1848" w:type="dxa"/>
          </w:tcPr>
          <w:p w14:paraId="1FE0089D" w14:textId="77777777" w:rsidR="00F17809" w:rsidRPr="0004742B" w:rsidRDefault="00F17809" w:rsidP="00DB6925">
            <w:pPr>
              <w:ind w:right="87"/>
              <w:jc w:val="right"/>
              <w:rPr>
                <w:rFonts w:eastAsiaTheme="majorEastAsia" w:cstheme="minorHAnsi"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End:Line 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«End:Line»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</w:tr>
      <w:tr w:rsidR="00F17809" w:rsidRPr="0004742B" w14:paraId="745DEC89" w14:textId="77777777" w:rsidTr="00F17809">
        <w:tc>
          <w:tcPr>
            <w:tcW w:w="6521" w:type="dxa"/>
          </w:tcPr>
          <w:p w14:paraId="3ECD5514" w14:textId="77777777" w:rsidR="00F17809" w:rsidRPr="0004742B" w:rsidRDefault="00F17809" w:rsidP="00DB6925">
            <w:pPr>
              <w:ind w:right="87"/>
              <w:rPr>
                <w:rFonts w:eastAsiaTheme="majorEastAsia" w:cstheme="minorHAnsi"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t>GST</w:t>
            </w:r>
          </w:p>
        </w:tc>
        <w:tc>
          <w:tcPr>
            <w:tcW w:w="1701" w:type="dxa"/>
          </w:tcPr>
          <w:p w14:paraId="6645B65B" w14:textId="77777777" w:rsidR="00F17809" w:rsidRPr="0004742B" w:rsidRDefault="00F17809" w:rsidP="00DB6925">
            <w:pPr>
              <w:ind w:right="87"/>
              <w:jc w:val="right"/>
              <w:rPr>
                <w:rFonts w:eastAsiaTheme="majorEastAsia" w:cstheme="minorHAnsi"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FeesTaxTotal \# N 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«FeesTaxTotal»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  <w:tc>
          <w:tcPr>
            <w:tcW w:w="1848" w:type="dxa"/>
          </w:tcPr>
          <w:p w14:paraId="1B71B5F3" w14:textId="77777777" w:rsidR="00F17809" w:rsidRPr="0004742B" w:rsidRDefault="00F17809" w:rsidP="00DB6925">
            <w:pPr>
              <w:ind w:right="87"/>
              <w:jc w:val="right"/>
              <w:rPr>
                <w:rFonts w:eastAsiaTheme="majorEastAsia" w:cstheme="minorHAnsi"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FeesTotalIncl \#N 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«FeesTotalIncl»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</w:tr>
    </w:tbl>
    <w:p w14:paraId="52484BFD" w14:textId="77777777" w:rsidR="00F17809" w:rsidRPr="0004742B" w:rsidRDefault="00F17809" w:rsidP="00DB6925">
      <w:pPr>
        <w:ind w:right="87"/>
        <w:rPr>
          <w:rFonts w:eastAsiaTheme="majorEastAsia" w:cstheme="minorHAnsi"/>
          <w:noProof/>
          <w:szCs w:val="22"/>
        </w:rPr>
      </w:pPr>
      <w:r w:rsidRPr="0004742B">
        <w:rPr>
          <w:rFonts w:eastAsiaTheme="majorEastAsia" w:cstheme="minorHAnsi"/>
          <w:noProof/>
          <w:szCs w:val="22"/>
        </w:rPr>
        <w:fldChar w:fldCharType="begin"/>
      </w:r>
      <w:r w:rsidRPr="0004742B">
        <w:rPr>
          <w:rFonts w:eastAsiaTheme="majorEastAsia" w:cstheme="minorHAnsi"/>
          <w:noProof/>
          <w:szCs w:val="22"/>
        </w:rPr>
        <w:instrText xml:space="preserve"> MERGEFIELD End:Fees </w:instrText>
      </w:r>
      <w:r w:rsidRPr="0004742B">
        <w:rPr>
          <w:rFonts w:eastAsiaTheme="majorEastAsia" w:cstheme="minorHAnsi"/>
          <w:noProof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«End:Fees»</w:t>
      </w:r>
      <w:r w:rsidRPr="0004742B">
        <w:rPr>
          <w:rFonts w:eastAsiaTheme="majorEastAsia" w:cstheme="minorHAnsi"/>
          <w:noProof/>
          <w:szCs w:val="22"/>
        </w:rPr>
        <w:fldChar w:fldCharType="end"/>
      </w:r>
    </w:p>
    <w:p w14:paraId="3A980B71" w14:textId="77777777" w:rsidR="00F17809" w:rsidRPr="0004742B" w:rsidRDefault="00F17809" w:rsidP="00DB6925">
      <w:pPr>
        <w:ind w:right="87"/>
        <w:rPr>
          <w:rFonts w:eastAsiaTheme="majorEastAsia" w:cstheme="minorHAnsi"/>
          <w:noProof/>
          <w:szCs w:val="22"/>
        </w:rPr>
      </w:pPr>
    </w:p>
    <w:p w14:paraId="75FBC26B" w14:textId="77777777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  <w:r w:rsidRPr="0004742B">
        <w:rPr>
          <w:rFonts w:eastAsiaTheme="majorEastAsia" w:cstheme="minorHAnsi"/>
          <w:szCs w:val="22"/>
        </w:rPr>
        <w:fldChar w:fldCharType="begin"/>
      </w:r>
      <w:r w:rsidRPr="0004742B">
        <w:rPr>
          <w:rFonts w:eastAsiaTheme="majorEastAsia" w:cstheme="minorHAnsi"/>
          <w:szCs w:val="22"/>
        </w:rPr>
        <w:instrText xml:space="preserve"> MERGEFIELD Start:ExpenseRecoveries </w:instrText>
      </w:r>
      <w:r w:rsidRPr="0004742B">
        <w:rPr>
          <w:rFonts w:eastAsiaTheme="majorEastAsia" w:cstheme="minorHAnsi"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«Start:ExpenseRecoveries»</w:t>
      </w:r>
      <w:r w:rsidRPr="0004742B">
        <w:rPr>
          <w:rFonts w:eastAsiaTheme="majorEastAsia" w:cstheme="minorHAnsi"/>
          <w:szCs w:val="22"/>
        </w:rPr>
        <w:fldChar w:fldCharType="end"/>
      </w:r>
    </w:p>
    <w:p w14:paraId="565E70F1" w14:textId="586BBC5D" w:rsidR="00F17809" w:rsidRPr="0004742B" w:rsidRDefault="00F17809" w:rsidP="00DB6925">
      <w:pPr>
        <w:ind w:right="87"/>
        <w:rPr>
          <w:rFonts w:eastAsiaTheme="majorEastAsia" w:cstheme="minorHAnsi"/>
          <w:b/>
          <w:szCs w:val="22"/>
        </w:rPr>
      </w:pPr>
      <w:r w:rsidRPr="0004742B">
        <w:rPr>
          <w:rFonts w:eastAsiaTheme="majorEastAsia" w:cstheme="minorHAnsi"/>
          <w:b/>
          <w:szCs w:val="22"/>
        </w:rPr>
        <w:t xml:space="preserve">Office </w:t>
      </w:r>
      <w:r w:rsidR="00967254" w:rsidRPr="0004742B">
        <w:rPr>
          <w:rFonts w:eastAsiaTheme="majorEastAsia" w:cstheme="minorHAnsi"/>
          <w:b/>
          <w:szCs w:val="22"/>
        </w:rPr>
        <w:t>Services</w:t>
      </w:r>
      <w:r w:rsidRPr="0004742B">
        <w:rPr>
          <w:rFonts w:eastAsiaTheme="majorEastAsia" w:cstheme="minorHAnsi"/>
          <w:b/>
          <w:szCs w:val="22"/>
        </w:rPr>
        <w:t xml:space="preserve"> (</w:t>
      </w:r>
      <w:proofErr w:type="spellStart"/>
      <w:r w:rsidRPr="0004742B">
        <w:rPr>
          <w:rFonts w:eastAsiaTheme="majorEastAsia" w:cstheme="minorHAnsi"/>
          <w:b/>
          <w:szCs w:val="22"/>
        </w:rPr>
        <w:t>Incl</w:t>
      </w:r>
      <w:proofErr w:type="spellEnd"/>
      <w:r w:rsidRPr="0004742B">
        <w:rPr>
          <w:rFonts w:eastAsiaTheme="majorEastAsia" w:cstheme="minorHAnsi"/>
          <w:b/>
          <w:szCs w:val="22"/>
        </w:rPr>
        <w:t xml:space="preserve"> GST)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222"/>
        <w:gridCol w:w="1843"/>
      </w:tblGrid>
      <w:tr w:rsidR="00F17809" w:rsidRPr="0004742B" w14:paraId="46044DA3" w14:textId="77777777" w:rsidTr="00151891">
        <w:tc>
          <w:tcPr>
            <w:tcW w:w="8222" w:type="dxa"/>
          </w:tcPr>
          <w:tbl>
            <w:tblPr>
              <w:tblStyle w:val="TableGrid"/>
              <w:tblW w:w="8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21"/>
              <w:gridCol w:w="1701"/>
            </w:tblGrid>
            <w:tr w:rsidR="00F17809" w:rsidRPr="0004742B" w14:paraId="19383BCC" w14:textId="77777777" w:rsidTr="00151891">
              <w:tc>
                <w:tcPr>
                  <w:tcW w:w="6521" w:type="dxa"/>
                </w:tcPr>
                <w:p w14:paraId="001FA0F3" w14:textId="77777777" w:rsidR="00F17809" w:rsidRPr="0004742B" w:rsidRDefault="00F17809" w:rsidP="00DB6925">
                  <w:pPr>
                    <w:ind w:left="-105" w:right="87"/>
                    <w:rPr>
                      <w:rFonts w:eastAsiaTheme="majorEastAsia" w:cstheme="minorHAnsi"/>
                      <w:b/>
                      <w:szCs w:val="22"/>
                    </w:rPr>
                  </w:pP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Start:Line 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«Start:Line»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Narration 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«Narration»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</w:p>
              </w:tc>
              <w:tc>
                <w:tcPr>
                  <w:tcW w:w="1701" w:type="dxa"/>
                </w:tcPr>
                <w:p w14:paraId="586E441F" w14:textId="77777777" w:rsidR="00F17809" w:rsidRPr="0004742B" w:rsidRDefault="00F17809" w:rsidP="00DB6925">
                  <w:pPr>
                    <w:ind w:right="87"/>
                    <w:jc w:val="right"/>
                    <w:rPr>
                      <w:rFonts w:eastAsiaTheme="majorEastAsia" w:cstheme="minorHAnsi"/>
                      <w:b/>
                      <w:szCs w:val="22"/>
                    </w:rPr>
                  </w:pP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AmountIncl \# N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«AmountExcl»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End:Line 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«End:Line»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</w:p>
              </w:tc>
            </w:tr>
          </w:tbl>
          <w:p w14:paraId="1D5ABD81" w14:textId="77777777" w:rsidR="00F17809" w:rsidRPr="0004742B" w:rsidRDefault="00F17809" w:rsidP="00DB6925">
            <w:pPr>
              <w:ind w:right="87"/>
              <w:rPr>
                <w:rFonts w:eastAsiaTheme="majorEastAsia" w:cstheme="minorHAnsi"/>
                <w:b/>
                <w:szCs w:val="22"/>
              </w:rPr>
            </w:pPr>
          </w:p>
        </w:tc>
        <w:tc>
          <w:tcPr>
            <w:tcW w:w="1843" w:type="dxa"/>
            <w:vAlign w:val="bottom"/>
          </w:tcPr>
          <w:p w14:paraId="3D24C0C6" w14:textId="77777777" w:rsidR="00F17809" w:rsidRPr="0004742B" w:rsidRDefault="00F17809" w:rsidP="00DB6925">
            <w:pPr>
              <w:ind w:left="144" w:right="87"/>
              <w:jc w:val="right"/>
              <w:rPr>
                <w:rFonts w:eastAsiaTheme="majorEastAsia" w:cstheme="minorHAnsi"/>
                <w:b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ExpenseRecoveriesTotalIncl \# N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</w:t>
            </w:r>
            <w:r w:rsidRPr="0004742B">
              <w:rPr>
                <w:rFonts w:eastAsiaTheme="majorEastAsia" w:cstheme="minorHAnsi"/>
                <w:szCs w:val="22"/>
              </w:rPr>
              <w:t>ExpenseRecoveriesTotalIncl</w:t>
            </w:r>
            <w:r w:rsidRPr="0004742B">
              <w:rPr>
                <w:rFonts w:eastAsiaTheme="majorEastAsia" w:cstheme="minorHAnsi"/>
                <w:noProof/>
                <w:szCs w:val="22"/>
              </w:rPr>
              <w:t>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</w:tr>
    </w:tbl>
    <w:p w14:paraId="2E233AA9" w14:textId="77777777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  <w:r w:rsidRPr="0004742B">
        <w:rPr>
          <w:rFonts w:eastAsiaTheme="majorEastAsia" w:cstheme="minorHAnsi"/>
          <w:noProof/>
          <w:szCs w:val="22"/>
        </w:rPr>
        <w:fldChar w:fldCharType="begin"/>
      </w:r>
      <w:r w:rsidRPr="0004742B">
        <w:rPr>
          <w:rFonts w:eastAsiaTheme="majorEastAsia" w:cstheme="minorHAnsi"/>
          <w:noProof/>
          <w:szCs w:val="22"/>
        </w:rPr>
        <w:instrText xml:space="preserve"> MERGEFIELD End:</w:instrText>
      </w:r>
      <w:r w:rsidRPr="0004742B">
        <w:rPr>
          <w:rFonts w:eastAsiaTheme="majorEastAsia" w:cstheme="minorHAnsi"/>
          <w:szCs w:val="22"/>
        </w:rPr>
        <w:instrText>ExpenseRecoveries</w:instrText>
      </w:r>
      <w:r w:rsidRPr="0004742B">
        <w:rPr>
          <w:rFonts w:eastAsiaTheme="majorEastAsia" w:cstheme="minorHAnsi"/>
          <w:noProof/>
          <w:szCs w:val="22"/>
        </w:rPr>
        <w:instrText xml:space="preserve"> </w:instrText>
      </w:r>
      <w:r w:rsidRPr="0004742B">
        <w:rPr>
          <w:rFonts w:eastAsiaTheme="majorEastAsia" w:cstheme="minorHAnsi"/>
          <w:noProof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«End:ExpenseRecoveries»</w:t>
      </w:r>
      <w:r w:rsidRPr="0004742B">
        <w:rPr>
          <w:rFonts w:eastAsiaTheme="majorEastAsia" w:cstheme="minorHAnsi"/>
          <w:noProof/>
          <w:szCs w:val="22"/>
        </w:rPr>
        <w:fldChar w:fldCharType="end"/>
      </w:r>
    </w:p>
    <w:p w14:paraId="188E3412" w14:textId="77777777" w:rsidR="00F17809" w:rsidRPr="0004742B" w:rsidRDefault="00F17809" w:rsidP="00DB6925">
      <w:pPr>
        <w:ind w:right="87"/>
        <w:rPr>
          <w:rFonts w:eastAsiaTheme="majorEastAsia" w:cstheme="minorHAnsi"/>
          <w:noProof/>
          <w:szCs w:val="22"/>
        </w:rPr>
      </w:pPr>
    </w:p>
    <w:p w14:paraId="227065BE" w14:textId="77777777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  <w:r w:rsidRPr="0004742B">
        <w:rPr>
          <w:rFonts w:eastAsiaTheme="majorEastAsia" w:cstheme="minorHAnsi"/>
          <w:szCs w:val="22"/>
        </w:rPr>
        <w:fldChar w:fldCharType="begin"/>
      </w:r>
      <w:r w:rsidRPr="0004742B">
        <w:rPr>
          <w:rFonts w:eastAsiaTheme="majorEastAsia" w:cstheme="minorHAnsi"/>
          <w:szCs w:val="22"/>
        </w:rPr>
        <w:instrText xml:space="preserve"> MERGEFIELD Start:Disbursements </w:instrText>
      </w:r>
      <w:r w:rsidRPr="0004742B">
        <w:rPr>
          <w:rFonts w:eastAsiaTheme="majorEastAsia" w:cstheme="minorHAnsi"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«Start:Disbursements»</w:t>
      </w:r>
      <w:r w:rsidRPr="0004742B">
        <w:rPr>
          <w:rFonts w:eastAsiaTheme="majorEastAsia" w:cstheme="minorHAnsi"/>
          <w:szCs w:val="22"/>
        </w:rPr>
        <w:fldChar w:fldCharType="end"/>
      </w:r>
    </w:p>
    <w:p w14:paraId="4CFBDD46" w14:textId="77777777" w:rsidR="00F17809" w:rsidRPr="0004742B" w:rsidRDefault="00F17809" w:rsidP="00DB6925">
      <w:pPr>
        <w:ind w:right="87"/>
        <w:rPr>
          <w:rFonts w:eastAsiaTheme="majorEastAsia" w:cstheme="minorHAnsi"/>
          <w:b/>
          <w:szCs w:val="22"/>
        </w:rPr>
      </w:pPr>
      <w:r w:rsidRPr="0004742B">
        <w:rPr>
          <w:rFonts w:eastAsiaTheme="majorEastAsia" w:cstheme="minorHAnsi"/>
          <w:b/>
          <w:szCs w:val="22"/>
        </w:rPr>
        <w:t>Disbursements (</w:t>
      </w:r>
      <w:proofErr w:type="spellStart"/>
      <w:r w:rsidRPr="0004742B">
        <w:rPr>
          <w:rFonts w:eastAsiaTheme="majorEastAsia" w:cstheme="minorHAnsi"/>
          <w:b/>
          <w:szCs w:val="22"/>
        </w:rPr>
        <w:t>Incl</w:t>
      </w:r>
      <w:proofErr w:type="spellEnd"/>
      <w:r w:rsidRPr="0004742B">
        <w:rPr>
          <w:rFonts w:eastAsiaTheme="majorEastAsia" w:cstheme="minorHAnsi"/>
          <w:b/>
          <w:szCs w:val="22"/>
        </w:rPr>
        <w:t xml:space="preserve"> GST)</w:t>
      </w:r>
    </w:p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222"/>
        <w:gridCol w:w="1843"/>
      </w:tblGrid>
      <w:tr w:rsidR="00F17809" w:rsidRPr="0004742B" w14:paraId="7D3E09AF" w14:textId="77777777" w:rsidTr="00151891">
        <w:tc>
          <w:tcPr>
            <w:tcW w:w="8222" w:type="dxa"/>
          </w:tcPr>
          <w:tbl>
            <w:tblPr>
              <w:tblStyle w:val="TableGrid"/>
              <w:tblW w:w="8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21"/>
              <w:gridCol w:w="1701"/>
            </w:tblGrid>
            <w:tr w:rsidR="00F17809" w:rsidRPr="0004742B" w14:paraId="22BF9EA5" w14:textId="77777777" w:rsidTr="00151891">
              <w:tc>
                <w:tcPr>
                  <w:tcW w:w="6521" w:type="dxa"/>
                </w:tcPr>
                <w:p w14:paraId="7564A98F" w14:textId="77777777" w:rsidR="00F17809" w:rsidRPr="0004742B" w:rsidRDefault="00F17809" w:rsidP="00DB6925">
                  <w:pPr>
                    <w:ind w:left="-105" w:right="87"/>
                    <w:rPr>
                      <w:rFonts w:eastAsiaTheme="majorEastAsia" w:cstheme="minorHAnsi"/>
                      <w:b/>
                      <w:szCs w:val="22"/>
                    </w:rPr>
                  </w:pP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Start:Line 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«Start:Line»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Narration 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«Narration»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</w:p>
              </w:tc>
              <w:tc>
                <w:tcPr>
                  <w:tcW w:w="1701" w:type="dxa"/>
                </w:tcPr>
                <w:p w14:paraId="31C9B8B4" w14:textId="77777777" w:rsidR="00F17809" w:rsidRPr="0004742B" w:rsidRDefault="00F17809" w:rsidP="00DB6925">
                  <w:pPr>
                    <w:ind w:right="87"/>
                    <w:jc w:val="right"/>
                    <w:rPr>
                      <w:rFonts w:eastAsiaTheme="majorEastAsia" w:cstheme="minorHAnsi"/>
                      <w:b/>
                      <w:szCs w:val="22"/>
                    </w:rPr>
                  </w:pP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AmountIncl \# N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«AmountExcl»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begin"/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instrText xml:space="preserve"> MERGEFIELD End:Line </w:instrTex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separate"/>
                  </w:r>
                  <w:r w:rsidRPr="0004742B">
                    <w:rPr>
                      <w:rFonts w:eastAsiaTheme="majorEastAsia" w:cstheme="minorHAnsi"/>
                      <w:noProof/>
                      <w:szCs w:val="22"/>
                    </w:rPr>
                    <w:t>«End:Line»</w:t>
                  </w:r>
                  <w:r w:rsidRPr="0004742B">
                    <w:rPr>
                      <w:rFonts w:eastAsiaTheme="majorEastAsia" w:cstheme="minorHAnsi"/>
                      <w:szCs w:val="22"/>
                    </w:rPr>
                    <w:fldChar w:fldCharType="end"/>
                  </w:r>
                </w:p>
              </w:tc>
            </w:tr>
          </w:tbl>
          <w:p w14:paraId="2C35DDD5" w14:textId="77777777" w:rsidR="00F17809" w:rsidRPr="0004742B" w:rsidRDefault="00F17809" w:rsidP="00DB6925">
            <w:pPr>
              <w:ind w:right="87"/>
              <w:rPr>
                <w:rFonts w:eastAsiaTheme="majorEastAsia" w:cstheme="minorHAnsi"/>
                <w:b/>
                <w:szCs w:val="22"/>
              </w:rPr>
            </w:pPr>
          </w:p>
        </w:tc>
        <w:tc>
          <w:tcPr>
            <w:tcW w:w="1843" w:type="dxa"/>
            <w:vAlign w:val="bottom"/>
          </w:tcPr>
          <w:p w14:paraId="298C0F91" w14:textId="77777777" w:rsidR="00F17809" w:rsidRPr="0004742B" w:rsidRDefault="00F17809" w:rsidP="00DB6925">
            <w:pPr>
              <w:ind w:left="144" w:right="87"/>
              <w:jc w:val="right"/>
              <w:rPr>
                <w:rFonts w:eastAsiaTheme="majorEastAsia" w:cstheme="minorHAnsi"/>
                <w:b/>
                <w:szCs w:val="22"/>
              </w:rPr>
            </w:pPr>
            <w:r w:rsidRPr="0004742B">
              <w:rPr>
                <w:rFonts w:eastAsiaTheme="majorEastAsia" w:cstheme="minorHAnsi"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szCs w:val="22"/>
              </w:rPr>
              <w:instrText xml:space="preserve"> MERGEFIELD DisbursementsTotalIncl \#N</w:instrText>
            </w:r>
            <w:r w:rsidRPr="0004742B">
              <w:rPr>
                <w:rFonts w:eastAsiaTheme="majorEastAsia" w:cstheme="minorHAnsi"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noProof/>
                <w:szCs w:val="22"/>
              </w:rPr>
              <w:t>«</w:t>
            </w:r>
            <w:r w:rsidRPr="0004742B">
              <w:rPr>
                <w:rFonts w:eastAsiaTheme="majorEastAsia" w:cstheme="minorHAnsi"/>
                <w:szCs w:val="22"/>
              </w:rPr>
              <w:t>DisbursementsTotalIncl</w:t>
            </w:r>
            <w:r w:rsidRPr="0004742B">
              <w:rPr>
                <w:rFonts w:eastAsiaTheme="majorEastAsia" w:cstheme="minorHAnsi"/>
                <w:noProof/>
                <w:szCs w:val="22"/>
              </w:rPr>
              <w:t>»</w:t>
            </w:r>
            <w:r w:rsidRPr="0004742B">
              <w:rPr>
                <w:rFonts w:eastAsiaTheme="majorEastAsia" w:cstheme="minorHAnsi"/>
                <w:szCs w:val="22"/>
              </w:rPr>
              <w:fldChar w:fldCharType="end"/>
            </w:r>
          </w:p>
        </w:tc>
      </w:tr>
    </w:tbl>
    <w:p w14:paraId="500680E0" w14:textId="77777777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  <w:r w:rsidRPr="0004742B">
        <w:rPr>
          <w:rFonts w:eastAsiaTheme="majorEastAsia" w:cstheme="minorHAnsi"/>
          <w:noProof/>
          <w:szCs w:val="22"/>
        </w:rPr>
        <w:fldChar w:fldCharType="begin"/>
      </w:r>
      <w:r w:rsidRPr="0004742B">
        <w:rPr>
          <w:rFonts w:eastAsiaTheme="majorEastAsia" w:cstheme="minorHAnsi"/>
          <w:noProof/>
          <w:szCs w:val="22"/>
        </w:rPr>
        <w:instrText xml:space="preserve"> MERGEFIELD End:Disbursements </w:instrText>
      </w:r>
      <w:r w:rsidRPr="0004742B">
        <w:rPr>
          <w:rFonts w:eastAsiaTheme="majorEastAsia" w:cstheme="minorHAnsi"/>
          <w:noProof/>
          <w:szCs w:val="22"/>
        </w:rPr>
        <w:fldChar w:fldCharType="separate"/>
      </w:r>
      <w:r w:rsidRPr="0004742B">
        <w:rPr>
          <w:rFonts w:eastAsiaTheme="majorEastAsia" w:cstheme="minorHAnsi"/>
          <w:noProof/>
          <w:szCs w:val="22"/>
        </w:rPr>
        <w:t>«End:Disbursements»</w:t>
      </w:r>
      <w:r w:rsidRPr="0004742B">
        <w:rPr>
          <w:rFonts w:eastAsiaTheme="majorEastAsia" w:cstheme="minorHAnsi"/>
          <w:noProof/>
          <w:szCs w:val="22"/>
        </w:rPr>
        <w:fldChar w:fldCharType="end"/>
      </w:r>
    </w:p>
    <w:p w14:paraId="248AE66C" w14:textId="77777777" w:rsidR="00F17809" w:rsidRPr="0004742B" w:rsidRDefault="00F17809" w:rsidP="00DB6925">
      <w:pPr>
        <w:ind w:right="87"/>
        <w:rPr>
          <w:rFonts w:eastAsiaTheme="majorEastAsia" w:cstheme="minorHAnsi"/>
          <w:szCs w:val="22"/>
        </w:rPr>
      </w:pPr>
    </w:p>
    <w:tbl>
      <w:tblPr>
        <w:tblStyle w:val="TableGridLight"/>
        <w:tblW w:w="49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304"/>
        <w:gridCol w:w="1776"/>
      </w:tblGrid>
      <w:tr w:rsidR="00F17809" w:rsidRPr="0004742B" w14:paraId="33E7BEC6" w14:textId="77777777" w:rsidTr="00DB6925">
        <w:trPr>
          <w:trHeight w:val="281"/>
        </w:trPr>
        <w:tc>
          <w:tcPr>
            <w:tcW w:w="4119" w:type="pct"/>
          </w:tcPr>
          <w:p w14:paraId="7FB676ED" w14:textId="6571A2E6" w:rsidR="00F17809" w:rsidRPr="0004742B" w:rsidRDefault="00F17809" w:rsidP="00DB6925">
            <w:pPr>
              <w:ind w:right="87"/>
              <w:rPr>
                <w:rFonts w:eastAsiaTheme="majorEastAsia" w:cstheme="minorHAnsi"/>
                <w:b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bottom w:val="double" w:sz="4" w:space="0" w:color="auto"/>
            </w:tcBorders>
          </w:tcPr>
          <w:p w14:paraId="15FD5D0F" w14:textId="77777777" w:rsidR="00F17809" w:rsidRPr="0004742B" w:rsidRDefault="00F17809" w:rsidP="00DB6925">
            <w:pPr>
              <w:ind w:left="120" w:right="87"/>
              <w:jc w:val="right"/>
              <w:rPr>
                <w:rFonts w:eastAsiaTheme="majorEastAsia" w:cstheme="minorHAnsi"/>
                <w:b/>
                <w:szCs w:val="22"/>
              </w:rPr>
            </w:pPr>
            <w:r w:rsidRPr="0004742B">
              <w:rPr>
                <w:rFonts w:eastAsiaTheme="majorEastAsia" w:cstheme="minorHAnsi"/>
                <w:b/>
                <w:szCs w:val="22"/>
              </w:rPr>
              <w:fldChar w:fldCharType="begin"/>
            </w:r>
            <w:r w:rsidRPr="0004742B">
              <w:rPr>
                <w:rFonts w:eastAsiaTheme="majorEastAsia" w:cstheme="minorHAnsi"/>
                <w:b/>
                <w:szCs w:val="22"/>
              </w:rPr>
              <w:instrText xml:space="preserve"> MERGEFIELD InvoiceTotal \# C </w:instrText>
            </w:r>
            <w:r w:rsidRPr="0004742B">
              <w:rPr>
                <w:rFonts w:eastAsiaTheme="majorEastAsia" w:cstheme="minorHAnsi"/>
                <w:b/>
                <w:szCs w:val="22"/>
              </w:rPr>
              <w:fldChar w:fldCharType="separate"/>
            </w:r>
            <w:r w:rsidRPr="0004742B">
              <w:rPr>
                <w:rFonts w:eastAsiaTheme="majorEastAsia" w:cstheme="minorHAnsi"/>
                <w:b/>
                <w:noProof/>
                <w:szCs w:val="22"/>
              </w:rPr>
              <w:t>«InvoiceTotal»</w:t>
            </w:r>
            <w:r w:rsidRPr="0004742B">
              <w:rPr>
                <w:rFonts w:eastAsiaTheme="majorEastAsia" w:cstheme="minorHAnsi"/>
                <w:b/>
                <w:szCs w:val="22"/>
              </w:rPr>
              <w:fldChar w:fldCharType="end"/>
            </w:r>
          </w:p>
        </w:tc>
      </w:tr>
    </w:tbl>
    <w:p w14:paraId="4D5FA191" w14:textId="5E80FDB4" w:rsidR="00F17809" w:rsidRPr="0004742B" w:rsidRDefault="00F17809" w:rsidP="00F17809">
      <w:pPr>
        <w:ind w:right="142"/>
        <w:rPr>
          <w:rFonts w:eastAsiaTheme="majorEastAsia" w:cstheme="minorHAnsi"/>
          <w:szCs w:val="22"/>
        </w:rPr>
      </w:pPr>
    </w:p>
    <w:p w14:paraId="1591D8EE" w14:textId="77777777" w:rsidR="0019626F" w:rsidRPr="0004742B" w:rsidRDefault="0019626F" w:rsidP="00F17809">
      <w:pPr>
        <w:ind w:right="142"/>
        <w:rPr>
          <w:rFonts w:eastAsiaTheme="majorEastAsia" w:cstheme="minorHAnsi"/>
          <w:szCs w:val="22"/>
        </w:rPr>
      </w:pPr>
    </w:p>
    <w:p w14:paraId="1D798749" w14:textId="0FD0157C" w:rsidR="0004742B" w:rsidRPr="0004742B" w:rsidRDefault="0004742B" w:rsidP="00F17809">
      <w:pPr>
        <w:rPr>
          <w:rFonts w:cstheme="minorHAnsi"/>
          <w:szCs w:val="22"/>
        </w:rPr>
      </w:pPr>
      <w:r>
        <w:rPr>
          <w:rFonts w:cstheme="minorHAnsi"/>
          <w:szCs w:val="22"/>
        </w:rPr>
        <w:t>E &amp; O E</w:t>
      </w:r>
    </w:p>
    <w:p w14:paraId="2B83DA8B" w14:textId="0219E8B9" w:rsidR="00F17809" w:rsidRPr="0004742B" w:rsidRDefault="007D13E5" w:rsidP="00F17809">
      <w:pPr>
        <w:rPr>
          <w:rFonts w:cstheme="minorHAnsi"/>
          <w:szCs w:val="22"/>
        </w:rPr>
      </w:pPr>
      <w:r>
        <w:rPr>
          <w:rFonts w:cstheme="minorHAnsi"/>
          <w:b/>
          <w:bCs/>
          <w:szCs w:val="22"/>
        </w:rPr>
        <w:t>Firm Name here</w:t>
      </w:r>
    </w:p>
    <w:p w14:paraId="544872A9" w14:textId="45853718" w:rsidR="005B7850" w:rsidRPr="0004742B" w:rsidRDefault="005B7850" w:rsidP="00F17809">
      <w:pPr>
        <w:rPr>
          <w:rFonts w:cstheme="minorHAnsi"/>
          <w:szCs w:val="22"/>
        </w:rPr>
      </w:pPr>
    </w:p>
    <w:p w14:paraId="75A1E493" w14:textId="77777777" w:rsidR="007557F2" w:rsidRDefault="007557F2" w:rsidP="00EA5AEA">
      <w:pPr>
        <w:rPr>
          <w:rFonts w:cstheme="minorHAnsi"/>
          <w:szCs w:val="22"/>
        </w:rPr>
      </w:pPr>
    </w:p>
    <w:p w14:paraId="4F1E96C3" w14:textId="77777777" w:rsidR="00864FD6" w:rsidRPr="0004742B" w:rsidRDefault="00864FD6" w:rsidP="00EA5AEA">
      <w:pPr>
        <w:rPr>
          <w:rFonts w:cstheme="minorHAnsi"/>
          <w:szCs w:val="22"/>
        </w:rPr>
      </w:pPr>
    </w:p>
    <w:p w14:paraId="5565F7BD" w14:textId="77777777" w:rsidR="00EA5AEA" w:rsidRPr="0004742B" w:rsidRDefault="00EA5AEA" w:rsidP="00EA5AEA">
      <w:pPr>
        <w:rPr>
          <w:rFonts w:cstheme="minorHAnsi"/>
          <w:szCs w:val="22"/>
        </w:rPr>
      </w:pPr>
      <w:r w:rsidRPr="0004742B">
        <w:rPr>
          <w:rFonts w:cstheme="minorHAnsi"/>
          <w:szCs w:val="22"/>
        </w:rPr>
        <w:fldChar w:fldCharType="begin"/>
      </w:r>
      <w:r w:rsidRPr="0004742B">
        <w:rPr>
          <w:rFonts w:cstheme="minorHAnsi"/>
          <w:szCs w:val="22"/>
        </w:rPr>
        <w:instrText xml:space="preserve"> MERGEFIELD Start:PaymentSlip </w:instrText>
      </w:r>
      <w:r w:rsidRPr="0004742B">
        <w:rPr>
          <w:rFonts w:cstheme="minorHAnsi"/>
          <w:szCs w:val="22"/>
        </w:rPr>
        <w:fldChar w:fldCharType="separate"/>
      </w:r>
      <w:r w:rsidRPr="0004742B">
        <w:rPr>
          <w:rFonts w:cstheme="minorHAnsi"/>
          <w:noProof/>
          <w:szCs w:val="22"/>
        </w:rPr>
        <w:t>«Start:PaymentSlip»</w:t>
      </w:r>
      <w:r w:rsidRPr="0004742B">
        <w:rPr>
          <w:rFonts w:cstheme="minorHAnsi"/>
          <w:noProof/>
          <w:szCs w:val="22"/>
        </w:rPr>
        <w:fldChar w:fldCharType="end"/>
      </w:r>
    </w:p>
    <w:tbl>
      <w:tblPr>
        <w:tblStyle w:val="TableGrid"/>
        <w:tblW w:w="10354" w:type="dxa"/>
        <w:jc w:val="center"/>
        <w:tblBorders>
          <w:top w:val="dashed" w:sz="4" w:space="0" w:color="BFBFBF" w:themeColor="background1" w:themeShade="BF"/>
          <w:left w:val="dashed" w:sz="4" w:space="0" w:color="BFBFBF" w:themeColor="background1" w:themeShade="BF"/>
          <w:bottom w:val="dashed" w:sz="4" w:space="0" w:color="BFBFBF" w:themeColor="background1" w:themeShade="BF"/>
          <w:right w:val="dashed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4"/>
      </w:tblGrid>
      <w:tr w:rsidR="00EA5AEA" w:rsidRPr="0004742B" w14:paraId="65C9D1DD" w14:textId="77777777" w:rsidTr="009F59CB">
        <w:trPr>
          <w:cantSplit/>
          <w:trHeight w:val="996"/>
          <w:jc w:val="center"/>
        </w:trPr>
        <w:tc>
          <w:tcPr>
            <w:tcW w:w="10354" w:type="dxa"/>
          </w:tcPr>
          <w:tbl>
            <w:tblPr>
              <w:tblStyle w:val="TableGrid"/>
              <w:tblW w:w="1009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98"/>
            </w:tblGrid>
            <w:tr w:rsidR="00EA5AEA" w:rsidRPr="0004742B" w14:paraId="1A53C40E" w14:textId="77777777" w:rsidTr="00EC00CE">
              <w:trPr>
                <w:trHeight w:val="992"/>
              </w:trPr>
              <w:tc>
                <w:tcPr>
                  <w:tcW w:w="10098" w:type="dxa"/>
                </w:tcPr>
                <w:p w14:paraId="65F2232C" w14:textId="77777777" w:rsidR="00EA5AEA" w:rsidRPr="004B0B8E" w:rsidRDefault="00EA5AEA" w:rsidP="006733A8">
                  <w:pPr>
                    <w:ind w:left="-105"/>
                    <w:rPr>
                      <w:rFonts w:cstheme="minorHAnsi"/>
                      <w:bCs/>
                      <w:sz w:val="20"/>
                    </w:rPr>
                  </w:pPr>
                  <w:r w:rsidRPr="004B0B8E">
                    <w:rPr>
                      <w:rFonts w:cstheme="minorHAnsi"/>
                      <w:bCs/>
                      <w:sz w:val="20"/>
                    </w:rPr>
                    <w:t>PAYMENT INSTRUCTIONS:</w:t>
                  </w:r>
                </w:p>
                <w:p w14:paraId="153C2D3F" w14:textId="161F85C7" w:rsidR="00EA5AEA" w:rsidRPr="004B0B8E" w:rsidRDefault="006733A8" w:rsidP="006733A8">
                  <w:pPr>
                    <w:ind w:left="-105"/>
                    <w:rPr>
                      <w:rFonts w:cstheme="minorHAnsi"/>
                      <w:b/>
                      <w:sz w:val="20"/>
                    </w:rPr>
                  </w:pPr>
                  <w:r w:rsidRPr="004B0B8E">
                    <w:rPr>
                      <w:rFonts w:cstheme="minorHAnsi"/>
                      <w:b/>
                      <w:sz w:val="20"/>
                    </w:rPr>
                    <w:t>Pay</w:t>
                  </w:r>
                  <w:r w:rsidR="00FE6451" w:rsidRPr="004B0B8E">
                    <w:rPr>
                      <w:rFonts w:cstheme="minorHAnsi"/>
                      <w:b/>
                      <w:sz w:val="20"/>
                    </w:rPr>
                    <w:t xml:space="preserve">ment is due </w:t>
                  </w:r>
                  <w:r w:rsidR="007D13E5">
                    <w:rPr>
                      <w:rFonts w:cstheme="minorHAnsi"/>
                      <w:b/>
                      <w:sz w:val="20"/>
                    </w:rPr>
                    <w:t>xx</w:t>
                  </w:r>
                  <w:r w:rsidR="00902C80">
                    <w:rPr>
                      <w:rFonts w:cstheme="minorHAnsi"/>
                      <w:b/>
                      <w:sz w:val="20"/>
                    </w:rPr>
                    <w:t xml:space="preserve"> days f</w:t>
                  </w:r>
                  <w:r w:rsidR="007D3706">
                    <w:rPr>
                      <w:rFonts w:cstheme="minorHAnsi"/>
                      <w:b/>
                      <w:sz w:val="20"/>
                    </w:rPr>
                    <w:t>rom</w:t>
                  </w:r>
                  <w:r w:rsidR="00902C80">
                    <w:rPr>
                      <w:rFonts w:cstheme="minorHAnsi"/>
                      <w:b/>
                      <w:sz w:val="20"/>
                    </w:rPr>
                    <w:t xml:space="preserve"> the date of this </w:t>
                  </w:r>
                  <w:r w:rsidRPr="004B0B8E">
                    <w:rPr>
                      <w:rFonts w:cstheme="minorHAnsi"/>
                      <w:b/>
                      <w:sz w:val="20"/>
                    </w:rPr>
                    <w:t>invoice</w:t>
                  </w:r>
                </w:p>
                <w:p w14:paraId="36E22301" w14:textId="717CC5BB" w:rsidR="0019626F" w:rsidRPr="004B0B8E" w:rsidRDefault="00E7638E" w:rsidP="006733A8">
                  <w:pPr>
                    <w:ind w:left="-105"/>
                    <w:rPr>
                      <w:rFonts w:cstheme="minorHAnsi"/>
                      <w:b/>
                      <w:sz w:val="20"/>
                    </w:rPr>
                  </w:pPr>
                  <w:r w:rsidRPr="004B0B8E">
                    <w:rPr>
                      <w:rFonts w:cstheme="minorHAnsi"/>
                      <w:bCs/>
                      <w:sz w:val="20"/>
                    </w:rPr>
                    <w:t>P</w:t>
                  </w:r>
                  <w:r w:rsidR="00FC3F2B" w:rsidRPr="004B0B8E">
                    <w:rPr>
                      <w:rFonts w:cstheme="minorHAnsi"/>
                      <w:bCs/>
                      <w:sz w:val="20"/>
                    </w:rPr>
                    <w:t xml:space="preserve">ayment can be made </w:t>
                  </w:r>
                  <w:r w:rsidR="00EA5AEA" w:rsidRPr="004B0B8E">
                    <w:rPr>
                      <w:rFonts w:cstheme="minorHAnsi"/>
                      <w:bCs/>
                      <w:sz w:val="20"/>
                    </w:rPr>
                    <w:t xml:space="preserve">by direct credit to </w:t>
                  </w:r>
                  <w:r w:rsidR="007D13E5">
                    <w:rPr>
                      <w:rFonts w:cstheme="minorHAnsi"/>
                      <w:bCs/>
                      <w:sz w:val="20"/>
                    </w:rPr>
                    <w:t>[firm name here]</w:t>
                  </w:r>
                  <w:r w:rsidR="00CD0934">
                    <w:rPr>
                      <w:rFonts w:cstheme="minorHAnsi"/>
                      <w:bCs/>
                      <w:sz w:val="20"/>
                    </w:rPr>
                    <w:t xml:space="preserve"> </w:t>
                  </w:r>
                  <w:r w:rsidR="007557F2" w:rsidRPr="004B0B8E">
                    <w:rPr>
                      <w:rFonts w:cstheme="minorHAnsi"/>
                      <w:bCs/>
                      <w:sz w:val="20"/>
                    </w:rPr>
                    <w:t>Trust Account</w:t>
                  </w:r>
                  <w:r w:rsidR="0019626F" w:rsidRPr="004B0B8E">
                    <w:rPr>
                      <w:rFonts w:cstheme="minorHAnsi"/>
                      <w:bCs/>
                      <w:sz w:val="20"/>
                    </w:rPr>
                    <w:t xml:space="preserve"> </w:t>
                  </w:r>
                  <w:r w:rsidR="00CD0934">
                    <w:rPr>
                      <w:rFonts w:cstheme="minorHAnsi"/>
                      <w:b/>
                      <w:sz w:val="20"/>
                    </w:rPr>
                    <w:t>0</w:t>
                  </w:r>
                  <w:r w:rsidR="007D13E5">
                    <w:rPr>
                      <w:rFonts w:cstheme="minorHAnsi"/>
                      <w:b/>
                      <w:sz w:val="20"/>
                    </w:rPr>
                    <w:t>0</w:t>
                  </w:r>
                  <w:r w:rsidR="00CD0934">
                    <w:rPr>
                      <w:rFonts w:cstheme="minorHAnsi"/>
                      <w:b/>
                      <w:sz w:val="20"/>
                    </w:rPr>
                    <w:t xml:space="preserve"> 0</w:t>
                  </w:r>
                  <w:r w:rsidR="007D13E5">
                    <w:rPr>
                      <w:rFonts w:cstheme="minorHAnsi"/>
                      <w:b/>
                      <w:sz w:val="20"/>
                    </w:rPr>
                    <w:t>000</w:t>
                  </w:r>
                  <w:r w:rsidR="00CD0934">
                    <w:rPr>
                      <w:rFonts w:cstheme="minorHAnsi"/>
                      <w:b/>
                      <w:sz w:val="20"/>
                    </w:rPr>
                    <w:t xml:space="preserve"> 0</w:t>
                  </w:r>
                  <w:r w:rsidR="007D13E5">
                    <w:rPr>
                      <w:rFonts w:cstheme="minorHAnsi"/>
                      <w:b/>
                      <w:sz w:val="20"/>
                    </w:rPr>
                    <w:t>000000</w:t>
                  </w:r>
                  <w:r w:rsidR="00CD0934">
                    <w:rPr>
                      <w:rFonts w:cstheme="minorHAnsi"/>
                      <w:b/>
                      <w:sz w:val="20"/>
                    </w:rPr>
                    <w:t xml:space="preserve"> 0</w:t>
                  </w:r>
                  <w:r w:rsidR="007D13E5">
                    <w:rPr>
                      <w:rFonts w:cstheme="minorHAnsi"/>
                      <w:b/>
                      <w:sz w:val="20"/>
                    </w:rPr>
                    <w:t>0</w:t>
                  </w:r>
                </w:p>
                <w:p w14:paraId="3D3F7004" w14:textId="5331A2D9" w:rsidR="00110EE6" w:rsidRPr="004B0B8E" w:rsidRDefault="00110EE6" w:rsidP="00110EE6">
                  <w:pPr>
                    <w:ind w:left="-105"/>
                    <w:rPr>
                      <w:rFonts w:cstheme="minorHAnsi"/>
                      <w:bCs/>
                      <w:sz w:val="20"/>
                    </w:rPr>
                  </w:pPr>
                  <w:r w:rsidRPr="004B0B8E">
                    <w:rPr>
                      <w:rFonts w:cstheme="minorHAnsi"/>
                      <w:bCs/>
                      <w:sz w:val="20"/>
                    </w:rPr>
                    <w:t>EFTPOS and Credit Card facilities are available at our office</w:t>
                  </w:r>
                  <w:r w:rsidR="00CD0934">
                    <w:rPr>
                      <w:rFonts w:cstheme="minorHAnsi"/>
                      <w:bCs/>
                      <w:sz w:val="20"/>
                    </w:rPr>
                    <w:t xml:space="preserve"> or by telephone</w:t>
                  </w:r>
                  <w:r w:rsidR="00AC6B60">
                    <w:rPr>
                      <w:rFonts w:cstheme="minorHAnsi"/>
                      <w:bCs/>
                      <w:sz w:val="20"/>
                    </w:rPr>
                    <w:t xml:space="preserve"> (remove/edit to suit)</w:t>
                  </w:r>
                </w:p>
                <w:p w14:paraId="576D82C6" w14:textId="4D527AE4" w:rsidR="00902C80" w:rsidRPr="00902C80" w:rsidRDefault="00EA5AEA" w:rsidP="00770974">
                  <w:pPr>
                    <w:ind w:left="-105"/>
                    <w:rPr>
                      <w:rFonts w:cstheme="minorHAnsi"/>
                      <w:sz w:val="20"/>
                    </w:rPr>
                  </w:pPr>
                  <w:r w:rsidRPr="004B0B8E">
                    <w:rPr>
                      <w:rFonts w:cstheme="minorHAnsi"/>
                      <w:bCs/>
                      <w:sz w:val="20"/>
                    </w:rPr>
                    <w:t xml:space="preserve">Please quote </w:t>
                  </w:r>
                  <w:r w:rsidRPr="004B0B8E">
                    <w:rPr>
                      <w:rFonts w:cstheme="minorHAnsi"/>
                      <w:sz w:val="20"/>
                    </w:rPr>
                    <w:fldChar w:fldCharType="begin"/>
                  </w:r>
                  <w:r w:rsidRPr="004B0B8E">
                    <w:rPr>
                      <w:rFonts w:cstheme="minorHAnsi"/>
                      <w:sz w:val="20"/>
                    </w:rPr>
                    <w:instrText xml:space="preserve"> MERGEFIELD AccountNumber </w:instrText>
                  </w:r>
                  <w:r w:rsidRPr="004B0B8E">
                    <w:rPr>
                      <w:rFonts w:cstheme="minorHAnsi"/>
                      <w:sz w:val="20"/>
                    </w:rPr>
                    <w:fldChar w:fldCharType="separate"/>
                  </w:r>
                  <w:r w:rsidRPr="004B0B8E">
                    <w:rPr>
                      <w:rFonts w:cstheme="minorHAnsi"/>
                      <w:noProof/>
                      <w:sz w:val="20"/>
                    </w:rPr>
                    <w:t>«AccountNumber»</w:t>
                  </w:r>
                  <w:r w:rsidRPr="004B0B8E">
                    <w:rPr>
                      <w:rFonts w:cstheme="minorHAnsi"/>
                      <w:sz w:val="20"/>
                    </w:rPr>
                    <w:fldChar w:fldCharType="end"/>
                  </w:r>
                  <w:r w:rsidRPr="004B0B8E">
                    <w:rPr>
                      <w:rFonts w:cstheme="minorHAnsi"/>
                      <w:sz w:val="20"/>
                    </w:rPr>
                    <w:t xml:space="preserve"> and </w:t>
                  </w:r>
                  <w:r w:rsidRPr="004B0B8E">
                    <w:rPr>
                      <w:rFonts w:cstheme="minorHAnsi"/>
                      <w:sz w:val="20"/>
                    </w:rPr>
                    <w:fldChar w:fldCharType="begin"/>
                  </w:r>
                  <w:r w:rsidRPr="004B0B8E">
                    <w:rPr>
                      <w:rFonts w:cstheme="minorHAnsi"/>
                      <w:sz w:val="20"/>
                    </w:rPr>
                    <w:instrText xml:space="preserve"> MERGEFIELD InvoiceNumber </w:instrText>
                  </w:r>
                  <w:r w:rsidRPr="004B0B8E">
                    <w:rPr>
                      <w:rFonts w:cstheme="minorHAnsi"/>
                      <w:sz w:val="20"/>
                    </w:rPr>
                    <w:fldChar w:fldCharType="separate"/>
                  </w:r>
                  <w:r w:rsidRPr="004B0B8E">
                    <w:rPr>
                      <w:rFonts w:cstheme="minorHAnsi"/>
                      <w:noProof/>
                      <w:sz w:val="20"/>
                    </w:rPr>
                    <w:t>«InvoiceNumber»</w:t>
                  </w:r>
                  <w:r w:rsidRPr="004B0B8E">
                    <w:rPr>
                      <w:rFonts w:cstheme="minorHAnsi"/>
                      <w:sz w:val="20"/>
                    </w:rPr>
                    <w:fldChar w:fldCharType="end"/>
                  </w:r>
                </w:p>
              </w:tc>
            </w:tr>
          </w:tbl>
          <w:p w14:paraId="1A951EC3" w14:textId="77777777" w:rsidR="00EA5AEA" w:rsidRPr="0004742B" w:rsidRDefault="00EA5AEA" w:rsidP="00EA5AEA">
            <w:pPr>
              <w:spacing w:line="259" w:lineRule="auto"/>
              <w:ind w:left="615"/>
              <w:rPr>
                <w:rFonts w:cstheme="minorHAnsi"/>
                <w:noProof/>
                <w:szCs w:val="22"/>
              </w:rPr>
            </w:pPr>
          </w:p>
        </w:tc>
      </w:tr>
    </w:tbl>
    <w:p w14:paraId="20386CA7" w14:textId="57DBE24A" w:rsidR="00691654" w:rsidRPr="0004742B" w:rsidRDefault="00EA5AEA" w:rsidP="00EA5AEA">
      <w:pPr>
        <w:rPr>
          <w:rFonts w:cstheme="minorHAnsi"/>
          <w:szCs w:val="22"/>
        </w:rPr>
      </w:pPr>
      <w:r w:rsidRPr="0004742B">
        <w:rPr>
          <w:rFonts w:cstheme="minorHAnsi"/>
          <w:szCs w:val="22"/>
        </w:rPr>
        <w:fldChar w:fldCharType="begin"/>
      </w:r>
      <w:r w:rsidRPr="0004742B">
        <w:rPr>
          <w:rFonts w:cstheme="minorHAnsi"/>
          <w:szCs w:val="22"/>
        </w:rPr>
        <w:instrText xml:space="preserve"> MERGEFIELD End:PaymentSlip </w:instrText>
      </w:r>
      <w:r w:rsidRPr="0004742B">
        <w:rPr>
          <w:rFonts w:cstheme="minorHAnsi"/>
          <w:szCs w:val="22"/>
        </w:rPr>
        <w:fldChar w:fldCharType="separate"/>
      </w:r>
      <w:r w:rsidRPr="0004742B">
        <w:rPr>
          <w:rFonts w:cstheme="minorHAnsi"/>
          <w:noProof/>
          <w:szCs w:val="22"/>
        </w:rPr>
        <w:t>«End:PaymentSlip»</w:t>
      </w:r>
      <w:r w:rsidRPr="0004742B">
        <w:rPr>
          <w:rFonts w:cstheme="minorHAnsi"/>
          <w:szCs w:val="22"/>
        </w:rPr>
        <w:fldChar w:fldCharType="end"/>
      </w:r>
    </w:p>
    <w:p w14:paraId="7B466D4B" w14:textId="749E223B" w:rsidR="00454043" w:rsidRPr="0004742B" w:rsidRDefault="00454043" w:rsidP="00EA5AEA">
      <w:pPr>
        <w:rPr>
          <w:rFonts w:cstheme="minorHAnsi"/>
          <w:szCs w:val="22"/>
        </w:rPr>
      </w:pPr>
    </w:p>
    <w:sectPr w:rsidR="00454043" w:rsidRPr="0004742B" w:rsidSect="00141122">
      <w:headerReference w:type="first" r:id="rId7"/>
      <w:type w:val="continuous"/>
      <w:pgSz w:w="11909" w:h="16834" w:code="9"/>
      <w:pgMar w:top="1748" w:right="749" w:bottom="899" w:left="993" w:header="567" w:footer="1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1B4BF" w14:textId="77777777" w:rsidR="00862B43" w:rsidRDefault="00862B43">
      <w:r>
        <w:separator/>
      </w:r>
    </w:p>
  </w:endnote>
  <w:endnote w:type="continuationSeparator" w:id="0">
    <w:p w14:paraId="2A6E112D" w14:textId="77777777" w:rsidR="00862B43" w:rsidRDefault="0086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6C178" w14:textId="77777777" w:rsidR="00862B43" w:rsidRDefault="00862B43">
      <w:r>
        <w:separator/>
      </w:r>
    </w:p>
  </w:footnote>
  <w:footnote w:type="continuationSeparator" w:id="0">
    <w:p w14:paraId="3F40DD98" w14:textId="77777777" w:rsidR="00862B43" w:rsidRDefault="00862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BC895" w14:textId="2D653955" w:rsidR="00F03933" w:rsidRDefault="007D13E5" w:rsidP="00864FD6">
    <w:pPr>
      <w:ind w:right="244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noProof/>
        <w:color w:val="A6A6A6" w:themeColor="background1" w:themeShade="A6"/>
        <w:sz w:val="20"/>
      </w:rPr>
      <w:t>Your logo goes here</w:t>
    </w:r>
  </w:p>
  <w:p w14:paraId="3E1BE940" w14:textId="73F340A5" w:rsidR="00EC00CE" w:rsidRPr="00EC00CE" w:rsidRDefault="007D13E5" w:rsidP="00CD0934">
    <w:pPr>
      <w:ind w:right="244"/>
      <w:jc w:val="right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color w:val="A6A6A6" w:themeColor="background1" w:themeShade="A6"/>
        <w:sz w:val="20"/>
      </w:rPr>
      <w:t>Street address</w:t>
    </w:r>
    <w:r w:rsidR="00CD0934">
      <w:rPr>
        <w:rFonts w:ascii="Calibri" w:hAnsi="Calibri" w:cs="Calibri"/>
        <w:color w:val="A6A6A6" w:themeColor="background1" w:themeShade="A6"/>
        <w:sz w:val="20"/>
      </w:rPr>
      <w:t xml:space="preserve">  |  </w:t>
    </w:r>
    <w:r>
      <w:rPr>
        <w:rFonts w:ascii="Calibri" w:hAnsi="Calibri" w:cs="Calibri"/>
        <w:color w:val="A6A6A6" w:themeColor="background1" w:themeShade="A6"/>
        <w:sz w:val="20"/>
      </w:rPr>
      <w:t>City</w:t>
    </w:r>
  </w:p>
  <w:p w14:paraId="2D076BE9" w14:textId="485FC989" w:rsidR="00CD0934" w:rsidRDefault="00EC00CE" w:rsidP="00E65777">
    <w:pPr>
      <w:ind w:right="244"/>
      <w:jc w:val="right"/>
      <w:rPr>
        <w:rFonts w:ascii="Calibri" w:hAnsi="Calibri" w:cs="Calibri"/>
        <w:color w:val="A6A6A6" w:themeColor="background1" w:themeShade="A6"/>
        <w:sz w:val="20"/>
      </w:rPr>
    </w:pPr>
    <w:r w:rsidRPr="00EC00CE">
      <w:rPr>
        <w:rFonts w:ascii="Calibri" w:hAnsi="Calibri" w:cs="Calibri"/>
        <w:color w:val="A6A6A6" w:themeColor="background1" w:themeShade="A6"/>
        <w:sz w:val="20"/>
      </w:rPr>
      <w:t xml:space="preserve">P O Box </w:t>
    </w:r>
    <w:r w:rsidR="007D13E5">
      <w:rPr>
        <w:rFonts w:ascii="Calibri" w:hAnsi="Calibri" w:cs="Calibri"/>
        <w:color w:val="A6A6A6" w:themeColor="background1" w:themeShade="A6"/>
        <w:sz w:val="20"/>
      </w:rPr>
      <w:t>xx</w:t>
    </w:r>
    <w:r w:rsidRPr="00EC00CE">
      <w:rPr>
        <w:rFonts w:ascii="Calibri" w:hAnsi="Calibri" w:cs="Calibri"/>
        <w:color w:val="A6A6A6" w:themeColor="background1" w:themeShade="A6"/>
        <w:sz w:val="20"/>
      </w:rPr>
      <w:t xml:space="preserve">  |  </w:t>
    </w:r>
    <w:r w:rsidR="007D13E5">
      <w:rPr>
        <w:rFonts w:ascii="Calibri" w:hAnsi="Calibri" w:cs="Calibri"/>
        <w:color w:val="A6A6A6" w:themeColor="background1" w:themeShade="A6"/>
        <w:sz w:val="20"/>
      </w:rPr>
      <w:t>Suburb</w:t>
    </w:r>
    <w:r w:rsidR="00CD0934">
      <w:rPr>
        <w:rFonts w:ascii="Calibri" w:hAnsi="Calibri" w:cs="Calibri"/>
        <w:color w:val="A6A6A6" w:themeColor="background1" w:themeShade="A6"/>
        <w:sz w:val="20"/>
      </w:rPr>
      <w:t xml:space="preserve">  |  </w:t>
    </w:r>
    <w:r w:rsidR="007D13E5">
      <w:rPr>
        <w:rFonts w:ascii="Calibri" w:hAnsi="Calibri" w:cs="Calibri"/>
        <w:color w:val="A6A6A6" w:themeColor="background1" w:themeShade="A6"/>
        <w:sz w:val="20"/>
      </w:rPr>
      <w:t>City</w:t>
    </w:r>
    <w:r w:rsidR="00CD0934">
      <w:rPr>
        <w:rFonts w:ascii="Calibri" w:hAnsi="Calibri" w:cs="Calibri"/>
        <w:color w:val="A6A6A6" w:themeColor="background1" w:themeShade="A6"/>
        <w:sz w:val="20"/>
      </w:rPr>
      <w:t xml:space="preserve"> 0</w:t>
    </w:r>
    <w:r w:rsidR="007D13E5">
      <w:rPr>
        <w:rFonts w:ascii="Calibri" w:hAnsi="Calibri" w:cs="Calibri"/>
        <w:color w:val="A6A6A6" w:themeColor="background1" w:themeShade="A6"/>
        <w:sz w:val="20"/>
      </w:rPr>
      <w:t>000</w:t>
    </w:r>
  </w:p>
  <w:p w14:paraId="50D789CC" w14:textId="2B2452B9" w:rsidR="00CD0934" w:rsidRPr="00CD0934" w:rsidRDefault="007D13E5" w:rsidP="00E65777">
    <w:pPr>
      <w:ind w:right="244"/>
      <w:jc w:val="right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b/>
        <w:bCs/>
        <w:color w:val="A6A6A6" w:themeColor="background1" w:themeShade="A6"/>
        <w:sz w:val="20"/>
      </w:rPr>
      <w:t xml:space="preserve">P </w:t>
    </w:r>
    <w:r w:rsidR="00CD0934">
      <w:rPr>
        <w:rFonts w:ascii="Calibri" w:hAnsi="Calibri" w:cs="Calibri"/>
        <w:color w:val="A6A6A6" w:themeColor="background1" w:themeShade="A6"/>
        <w:sz w:val="20"/>
      </w:rPr>
      <w:t>0</w:t>
    </w:r>
    <w:r>
      <w:rPr>
        <w:rFonts w:ascii="Calibri" w:hAnsi="Calibri" w:cs="Calibri"/>
        <w:color w:val="A6A6A6" w:themeColor="background1" w:themeShade="A6"/>
        <w:sz w:val="20"/>
      </w:rPr>
      <w:t>0</w:t>
    </w:r>
    <w:r w:rsidR="00CD0934">
      <w:rPr>
        <w:rFonts w:ascii="Calibri" w:hAnsi="Calibri" w:cs="Calibri"/>
        <w:color w:val="A6A6A6" w:themeColor="background1" w:themeShade="A6"/>
        <w:sz w:val="20"/>
      </w:rPr>
      <w:t xml:space="preserve"> </w:t>
    </w:r>
    <w:r>
      <w:rPr>
        <w:rFonts w:ascii="Calibri" w:hAnsi="Calibri" w:cs="Calibri"/>
        <w:color w:val="A6A6A6" w:themeColor="background1" w:themeShade="A6"/>
        <w:sz w:val="20"/>
      </w:rPr>
      <w:t>123 4567</w:t>
    </w:r>
  </w:p>
  <w:p w14:paraId="1CFCFF56" w14:textId="77777777" w:rsidR="00AC6B60" w:rsidRDefault="00AC6B60" w:rsidP="00AC6B60">
    <w:pPr>
      <w:ind w:right="244"/>
      <w:jc w:val="right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b/>
        <w:bCs/>
        <w:color w:val="A6A6A6" w:themeColor="background1" w:themeShade="A6"/>
        <w:sz w:val="20"/>
      </w:rPr>
      <w:t xml:space="preserve">E </w:t>
    </w:r>
    <w:r>
      <w:rPr>
        <w:rFonts w:ascii="Calibri" w:hAnsi="Calibri" w:cs="Calibri"/>
        <w:color w:val="A6A6A6" w:themeColor="background1" w:themeShade="A6"/>
        <w:sz w:val="20"/>
      </w:rPr>
      <w:t>generic email (ie accounts@xxxxxxxxx.co.nz</w:t>
    </w:r>
  </w:p>
  <w:p w14:paraId="209F2FA8" w14:textId="48A28A76" w:rsidR="00AC6B60" w:rsidRPr="00AC6B60" w:rsidRDefault="00AC6B60" w:rsidP="00AC6B60">
    <w:pPr>
      <w:ind w:right="244"/>
      <w:jc w:val="right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b/>
        <w:bCs/>
        <w:color w:val="A6A6A6" w:themeColor="background1" w:themeShade="A6"/>
        <w:sz w:val="20"/>
      </w:rPr>
      <w:t xml:space="preserve">W </w:t>
    </w:r>
    <w:r>
      <w:rPr>
        <w:rFonts w:ascii="Calibri" w:hAnsi="Calibri" w:cs="Calibri"/>
        <w:color w:val="A6A6A6" w:themeColor="background1" w:themeShade="A6"/>
        <w:sz w:val="20"/>
      </w:rPr>
      <w:t>website here</w:t>
    </w:r>
  </w:p>
  <w:p w14:paraId="021F3820" w14:textId="77777777" w:rsidR="00CD0934" w:rsidRPr="00CD0934" w:rsidRDefault="00CD0934" w:rsidP="00E65777">
    <w:pPr>
      <w:pStyle w:val="Header"/>
      <w:ind w:right="24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72D8"/>
    <w:multiLevelType w:val="hybridMultilevel"/>
    <w:tmpl w:val="2896828E"/>
    <w:lvl w:ilvl="0" w:tplc="1409000F">
      <w:start w:val="1"/>
      <w:numFmt w:val="decimal"/>
      <w:lvlText w:val="%1."/>
      <w:lvlJc w:val="left"/>
      <w:pPr>
        <w:ind w:left="360" w:hanging="360"/>
      </w:p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C94150"/>
    <w:multiLevelType w:val="hybridMultilevel"/>
    <w:tmpl w:val="4454BE16"/>
    <w:lvl w:ilvl="0" w:tplc="1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751B82"/>
    <w:multiLevelType w:val="hybridMultilevel"/>
    <w:tmpl w:val="02141CDE"/>
    <w:lvl w:ilvl="0" w:tplc="330CA3C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6B11745"/>
    <w:multiLevelType w:val="hybridMultilevel"/>
    <w:tmpl w:val="C3CE6CCC"/>
    <w:lvl w:ilvl="0" w:tplc="1409000F">
      <w:start w:val="1"/>
      <w:numFmt w:val="decimal"/>
      <w:lvlText w:val="%1."/>
      <w:lvlJc w:val="left"/>
      <w:pPr>
        <w:ind w:left="360" w:hanging="360"/>
      </w:p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41525"/>
    <w:multiLevelType w:val="hybridMultilevel"/>
    <w:tmpl w:val="C34E0580"/>
    <w:lvl w:ilvl="0" w:tplc="1409000F">
      <w:start w:val="1"/>
      <w:numFmt w:val="decimal"/>
      <w:lvlText w:val="%1."/>
      <w:lvlJc w:val="left"/>
      <w:pPr>
        <w:ind w:left="360" w:hanging="360"/>
      </w:p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5A3DFE"/>
    <w:multiLevelType w:val="hybridMultilevel"/>
    <w:tmpl w:val="F6302BFC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7353132">
    <w:abstractNumId w:val="1"/>
  </w:num>
  <w:num w:numId="2" w16cid:durableId="1782189791">
    <w:abstractNumId w:val="0"/>
  </w:num>
  <w:num w:numId="3" w16cid:durableId="1015377376">
    <w:abstractNumId w:val="2"/>
  </w:num>
  <w:num w:numId="4" w16cid:durableId="1671904893">
    <w:abstractNumId w:val="4"/>
  </w:num>
  <w:num w:numId="5" w16cid:durableId="1763259598">
    <w:abstractNumId w:val="3"/>
  </w:num>
  <w:num w:numId="6" w16cid:durableId="1773471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81D"/>
    <w:rsid w:val="00000776"/>
    <w:rsid w:val="00002AB9"/>
    <w:rsid w:val="00003A57"/>
    <w:rsid w:val="00012FFC"/>
    <w:rsid w:val="00016C85"/>
    <w:rsid w:val="00023D95"/>
    <w:rsid w:val="000270CD"/>
    <w:rsid w:val="000333DC"/>
    <w:rsid w:val="00040A52"/>
    <w:rsid w:val="0004742B"/>
    <w:rsid w:val="00075CB9"/>
    <w:rsid w:val="00083818"/>
    <w:rsid w:val="00091B8A"/>
    <w:rsid w:val="000928E9"/>
    <w:rsid w:val="00096416"/>
    <w:rsid w:val="000B7518"/>
    <w:rsid w:val="000B7ECE"/>
    <w:rsid w:val="000C26DA"/>
    <w:rsid w:val="000C47E1"/>
    <w:rsid w:val="000D7D1A"/>
    <w:rsid w:val="000E14A8"/>
    <w:rsid w:val="000E62AE"/>
    <w:rsid w:val="000E776D"/>
    <w:rsid w:val="000F3C54"/>
    <w:rsid w:val="001054C5"/>
    <w:rsid w:val="00110EE6"/>
    <w:rsid w:val="001232C8"/>
    <w:rsid w:val="00125E7C"/>
    <w:rsid w:val="0012636D"/>
    <w:rsid w:val="00131773"/>
    <w:rsid w:val="00133B14"/>
    <w:rsid w:val="00134460"/>
    <w:rsid w:val="00137022"/>
    <w:rsid w:val="00141122"/>
    <w:rsid w:val="0014392B"/>
    <w:rsid w:val="00147AAB"/>
    <w:rsid w:val="00151891"/>
    <w:rsid w:val="00164674"/>
    <w:rsid w:val="00173E53"/>
    <w:rsid w:val="00177789"/>
    <w:rsid w:val="0018012B"/>
    <w:rsid w:val="00183E4A"/>
    <w:rsid w:val="0018497C"/>
    <w:rsid w:val="001928A3"/>
    <w:rsid w:val="00194093"/>
    <w:rsid w:val="0019626F"/>
    <w:rsid w:val="001B100A"/>
    <w:rsid w:val="001B2818"/>
    <w:rsid w:val="001C33D9"/>
    <w:rsid w:val="001C44D0"/>
    <w:rsid w:val="001C58FF"/>
    <w:rsid w:val="001D3C84"/>
    <w:rsid w:val="001E46DF"/>
    <w:rsid w:val="001E4986"/>
    <w:rsid w:val="001E6B14"/>
    <w:rsid w:val="001F1E41"/>
    <w:rsid w:val="001F4B90"/>
    <w:rsid w:val="001F6922"/>
    <w:rsid w:val="001F6E61"/>
    <w:rsid w:val="002012B8"/>
    <w:rsid w:val="002025C8"/>
    <w:rsid w:val="00217378"/>
    <w:rsid w:val="002260D2"/>
    <w:rsid w:val="002276BA"/>
    <w:rsid w:val="00235327"/>
    <w:rsid w:val="0023732A"/>
    <w:rsid w:val="00237BA0"/>
    <w:rsid w:val="00241922"/>
    <w:rsid w:val="00245DCE"/>
    <w:rsid w:val="00256AEF"/>
    <w:rsid w:val="00273C5E"/>
    <w:rsid w:val="0028443F"/>
    <w:rsid w:val="002947B1"/>
    <w:rsid w:val="002A6A5E"/>
    <w:rsid w:val="002B18E7"/>
    <w:rsid w:val="002B49D6"/>
    <w:rsid w:val="002C1004"/>
    <w:rsid w:val="002D1459"/>
    <w:rsid w:val="002D1479"/>
    <w:rsid w:val="002D4F43"/>
    <w:rsid w:val="002D5A89"/>
    <w:rsid w:val="002E3BDA"/>
    <w:rsid w:val="002E586C"/>
    <w:rsid w:val="002F27AA"/>
    <w:rsid w:val="002F2C92"/>
    <w:rsid w:val="00321522"/>
    <w:rsid w:val="00334C5C"/>
    <w:rsid w:val="00337207"/>
    <w:rsid w:val="00346A1B"/>
    <w:rsid w:val="003606B7"/>
    <w:rsid w:val="00360C8D"/>
    <w:rsid w:val="003642AD"/>
    <w:rsid w:val="0037186A"/>
    <w:rsid w:val="00371D50"/>
    <w:rsid w:val="0037604A"/>
    <w:rsid w:val="00387403"/>
    <w:rsid w:val="003A34F5"/>
    <w:rsid w:val="003A6F08"/>
    <w:rsid w:val="003C1C48"/>
    <w:rsid w:val="003C6734"/>
    <w:rsid w:val="003C6983"/>
    <w:rsid w:val="003D138A"/>
    <w:rsid w:val="003D29E0"/>
    <w:rsid w:val="003D6EB8"/>
    <w:rsid w:val="003F44CA"/>
    <w:rsid w:val="00407751"/>
    <w:rsid w:val="00420264"/>
    <w:rsid w:val="00433B44"/>
    <w:rsid w:val="00442219"/>
    <w:rsid w:val="004512CC"/>
    <w:rsid w:val="00454043"/>
    <w:rsid w:val="0045441F"/>
    <w:rsid w:val="00461077"/>
    <w:rsid w:val="0046471B"/>
    <w:rsid w:val="00472429"/>
    <w:rsid w:val="00472DD6"/>
    <w:rsid w:val="0047617B"/>
    <w:rsid w:val="004765A3"/>
    <w:rsid w:val="00482E32"/>
    <w:rsid w:val="00483E63"/>
    <w:rsid w:val="00484E5C"/>
    <w:rsid w:val="00491E91"/>
    <w:rsid w:val="004961BD"/>
    <w:rsid w:val="004A2233"/>
    <w:rsid w:val="004A7C80"/>
    <w:rsid w:val="004B0B8E"/>
    <w:rsid w:val="004B712F"/>
    <w:rsid w:val="004D23FB"/>
    <w:rsid w:val="004D7E4B"/>
    <w:rsid w:val="005054BB"/>
    <w:rsid w:val="0051252A"/>
    <w:rsid w:val="00521E52"/>
    <w:rsid w:val="00524E17"/>
    <w:rsid w:val="00531A3D"/>
    <w:rsid w:val="00531F5C"/>
    <w:rsid w:val="0053215C"/>
    <w:rsid w:val="00532379"/>
    <w:rsid w:val="005434AF"/>
    <w:rsid w:val="00543531"/>
    <w:rsid w:val="005479C8"/>
    <w:rsid w:val="00547FA0"/>
    <w:rsid w:val="005636C5"/>
    <w:rsid w:val="00582438"/>
    <w:rsid w:val="00596C1C"/>
    <w:rsid w:val="005A5F8D"/>
    <w:rsid w:val="005B1DF0"/>
    <w:rsid w:val="005B5AA3"/>
    <w:rsid w:val="005B7850"/>
    <w:rsid w:val="005D0682"/>
    <w:rsid w:val="005E1977"/>
    <w:rsid w:val="005F112F"/>
    <w:rsid w:val="005F5022"/>
    <w:rsid w:val="00610F8C"/>
    <w:rsid w:val="00616A90"/>
    <w:rsid w:val="0062016F"/>
    <w:rsid w:val="00626764"/>
    <w:rsid w:val="00663ED1"/>
    <w:rsid w:val="0067257D"/>
    <w:rsid w:val="006733A8"/>
    <w:rsid w:val="006834D2"/>
    <w:rsid w:val="00691654"/>
    <w:rsid w:val="006B0FB9"/>
    <w:rsid w:val="006B5E55"/>
    <w:rsid w:val="006D2B12"/>
    <w:rsid w:val="006F181D"/>
    <w:rsid w:val="00702E7C"/>
    <w:rsid w:val="00706184"/>
    <w:rsid w:val="00711FE3"/>
    <w:rsid w:val="00713239"/>
    <w:rsid w:val="007227F3"/>
    <w:rsid w:val="0072694A"/>
    <w:rsid w:val="00727F8E"/>
    <w:rsid w:val="00736CB5"/>
    <w:rsid w:val="00736CB6"/>
    <w:rsid w:val="00747E96"/>
    <w:rsid w:val="007557F2"/>
    <w:rsid w:val="00770974"/>
    <w:rsid w:val="007759C4"/>
    <w:rsid w:val="007A1EA8"/>
    <w:rsid w:val="007B6F7E"/>
    <w:rsid w:val="007C20B6"/>
    <w:rsid w:val="007C619C"/>
    <w:rsid w:val="007D13E5"/>
    <w:rsid w:val="007D3706"/>
    <w:rsid w:val="007D67F9"/>
    <w:rsid w:val="007E23F7"/>
    <w:rsid w:val="007E6A41"/>
    <w:rsid w:val="007E6EB8"/>
    <w:rsid w:val="00801706"/>
    <w:rsid w:val="00804889"/>
    <w:rsid w:val="00813ECA"/>
    <w:rsid w:val="00815AA6"/>
    <w:rsid w:val="008349C7"/>
    <w:rsid w:val="0083530A"/>
    <w:rsid w:val="00841666"/>
    <w:rsid w:val="00862B43"/>
    <w:rsid w:val="00863B36"/>
    <w:rsid w:val="00864125"/>
    <w:rsid w:val="00864FD6"/>
    <w:rsid w:val="008753F7"/>
    <w:rsid w:val="008772F7"/>
    <w:rsid w:val="00877D1F"/>
    <w:rsid w:val="00881DB3"/>
    <w:rsid w:val="00885F2E"/>
    <w:rsid w:val="008A25B4"/>
    <w:rsid w:val="008A4029"/>
    <w:rsid w:val="008A460A"/>
    <w:rsid w:val="008A6DE8"/>
    <w:rsid w:val="008B05A7"/>
    <w:rsid w:val="008B0FE9"/>
    <w:rsid w:val="008B4B80"/>
    <w:rsid w:val="008B6596"/>
    <w:rsid w:val="008D712D"/>
    <w:rsid w:val="008F0998"/>
    <w:rsid w:val="008F40C0"/>
    <w:rsid w:val="00902C80"/>
    <w:rsid w:val="00904B22"/>
    <w:rsid w:val="00905F10"/>
    <w:rsid w:val="009172DB"/>
    <w:rsid w:val="00931E63"/>
    <w:rsid w:val="00935E69"/>
    <w:rsid w:val="00935FC1"/>
    <w:rsid w:val="00937661"/>
    <w:rsid w:val="009405C7"/>
    <w:rsid w:val="00942482"/>
    <w:rsid w:val="00965C14"/>
    <w:rsid w:val="00967254"/>
    <w:rsid w:val="0097277B"/>
    <w:rsid w:val="009741C8"/>
    <w:rsid w:val="009758E3"/>
    <w:rsid w:val="00977D17"/>
    <w:rsid w:val="009A4B83"/>
    <w:rsid w:val="009B39D8"/>
    <w:rsid w:val="009B53D0"/>
    <w:rsid w:val="009D024A"/>
    <w:rsid w:val="009E4928"/>
    <w:rsid w:val="009F1623"/>
    <w:rsid w:val="009F4F30"/>
    <w:rsid w:val="009F59CB"/>
    <w:rsid w:val="00A010A5"/>
    <w:rsid w:val="00A03BE7"/>
    <w:rsid w:val="00A10A76"/>
    <w:rsid w:val="00A15F35"/>
    <w:rsid w:val="00A17606"/>
    <w:rsid w:val="00A24B20"/>
    <w:rsid w:val="00A3016D"/>
    <w:rsid w:val="00A32C19"/>
    <w:rsid w:val="00A44F22"/>
    <w:rsid w:val="00A51D5B"/>
    <w:rsid w:val="00A545DC"/>
    <w:rsid w:val="00A61B4C"/>
    <w:rsid w:val="00A63E9E"/>
    <w:rsid w:val="00A6483B"/>
    <w:rsid w:val="00A72269"/>
    <w:rsid w:val="00A978B3"/>
    <w:rsid w:val="00AA585D"/>
    <w:rsid w:val="00AB1148"/>
    <w:rsid w:val="00AB435E"/>
    <w:rsid w:val="00AC366F"/>
    <w:rsid w:val="00AC6B60"/>
    <w:rsid w:val="00AD02BE"/>
    <w:rsid w:val="00AD0715"/>
    <w:rsid w:val="00AD3506"/>
    <w:rsid w:val="00AD421D"/>
    <w:rsid w:val="00AD5C75"/>
    <w:rsid w:val="00AD631D"/>
    <w:rsid w:val="00AD78CB"/>
    <w:rsid w:val="00AE6FB7"/>
    <w:rsid w:val="00B0289E"/>
    <w:rsid w:val="00B077C2"/>
    <w:rsid w:val="00B07A09"/>
    <w:rsid w:val="00B14DB7"/>
    <w:rsid w:val="00B16FF5"/>
    <w:rsid w:val="00B25328"/>
    <w:rsid w:val="00B334A5"/>
    <w:rsid w:val="00B3657F"/>
    <w:rsid w:val="00B36EB3"/>
    <w:rsid w:val="00B45BC1"/>
    <w:rsid w:val="00B52EF0"/>
    <w:rsid w:val="00B57015"/>
    <w:rsid w:val="00B57CD2"/>
    <w:rsid w:val="00B61D87"/>
    <w:rsid w:val="00B6284E"/>
    <w:rsid w:val="00B64528"/>
    <w:rsid w:val="00B70F7F"/>
    <w:rsid w:val="00B77759"/>
    <w:rsid w:val="00B8090E"/>
    <w:rsid w:val="00B85EC9"/>
    <w:rsid w:val="00B906B0"/>
    <w:rsid w:val="00BA415B"/>
    <w:rsid w:val="00BA5F3F"/>
    <w:rsid w:val="00BA7752"/>
    <w:rsid w:val="00BB02D1"/>
    <w:rsid w:val="00BB1001"/>
    <w:rsid w:val="00BB1426"/>
    <w:rsid w:val="00BB1B20"/>
    <w:rsid w:val="00BC1E70"/>
    <w:rsid w:val="00BC4CEE"/>
    <w:rsid w:val="00BE162E"/>
    <w:rsid w:val="00BE7171"/>
    <w:rsid w:val="00BE7F86"/>
    <w:rsid w:val="00BF3697"/>
    <w:rsid w:val="00BF4054"/>
    <w:rsid w:val="00C0353E"/>
    <w:rsid w:val="00C05E63"/>
    <w:rsid w:val="00C0719C"/>
    <w:rsid w:val="00C12E58"/>
    <w:rsid w:val="00C222F7"/>
    <w:rsid w:val="00C227B9"/>
    <w:rsid w:val="00C336A9"/>
    <w:rsid w:val="00C34E23"/>
    <w:rsid w:val="00C50477"/>
    <w:rsid w:val="00C53FD7"/>
    <w:rsid w:val="00C6504C"/>
    <w:rsid w:val="00C7182E"/>
    <w:rsid w:val="00C71BA4"/>
    <w:rsid w:val="00C744FA"/>
    <w:rsid w:val="00C75E10"/>
    <w:rsid w:val="00C81309"/>
    <w:rsid w:val="00C90762"/>
    <w:rsid w:val="00CB34DF"/>
    <w:rsid w:val="00CC2E59"/>
    <w:rsid w:val="00CC6631"/>
    <w:rsid w:val="00CD0934"/>
    <w:rsid w:val="00CD20E4"/>
    <w:rsid w:val="00CD321A"/>
    <w:rsid w:val="00CD5FF7"/>
    <w:rsid w:val="00CD699B"/>
    <w:rsid w:val="00CE683C"/>
    <w:rsid w:val="00D05DE8"/>
    <w:rsid w:val="00D05F2D"/>
    <w:rsid w:val="00D14D6B"/>
    <w:rsid w:val="00D23AE8"/>
    <w:rsid w:val="00D24194"/>
    <w:rsid w:val="00D27149"/>
    <w:rsid w:val="00D31AAB"/>
    <w:rsid w:val="00D4490E"/>
    <w:rsid w:val="00D453D3"/>
    <w:rsid w:val="00D46601"/>
    <w:rsid w:val="00D5115C"/>
    <w:rsid w:val="00D54365"/>
    <w:rsid w:val="00D54F96"/>
    <w:rsid w:val="00D81075"/>
    <w:rsid w:val="00D82E7C"/>
    <w:rsid w:val="00D84AEB"/>
    <w:rsid w:val="00D959DF"/>
    <w:rsid w:val="00DA25F2"/>
    <w:rsid w:val="00DA3058"/>
    <w:rsid w:val="00DA54C1"/>
    <w:rsid w:val="00DB6925"/>
    <w:rsid w:val="00DB7170"/>
    <w:rsid w:val="00DC3E0E"/>
    <w:rsid w:val="00DC4402"/>
    <w:rsid w:val="00DC46CB"/>
    <w:rsid w:val="00DC6BEA"/>
    <w:rsid w:val="00DD5E73"/>
    <w:rsid w:val="00DD7AC1"/>
    <w:rsid w:val="00DE0FA9"/>
    <w:rsid w:val="00DE6997"/>
    <w:rsid w:val="00DF07C0"/>
    <w:rsid w:val="00DF1A0F"/>
    <w:rsid w:val="00DF57BA"/>
    <w:rsid w:val="00E2043E"/>
    <w:rsid w:val="00E21467"/>
    <w:rsid w:val="00E34124"/>
    <w:rsid w:val="00E44AB2"/>
    <w:rsid w:val="00E47902"/>
    <w:rsid w:val="00E63C5E"/>
    <w:rsid w:val="00E65777"/>
    <w:rsid w:val="00E71744"/>
    <w:rsid w:val="00E7638E"/>
    <w:rsid w:val="00EA157D"/>
    <w:rsid w:val="00EA19FD"/>
    <w:rsid w:val="00EA5A55"/>
    <w:rsid w:val="00EA5AEA"/>
    <w:rsid w:val="00EA7818"/>
    <w:rsid w:val="00EB211E"/>
    <w:rsid w:val="00EB4841"/>
    <w:rsid w:val="00EC00CE"/>
    <w:rsid w:val="00EC4A71"/>
    <w:rsid w:val="00ED3BC9"/>
    <w:rsid w:val="00F03933"/>
    <w:rsid w:val="00F056E1"/>
    <w:rsid w:val="00F17809"/>
    <w:rsid w:val="00F20EB2"/>
    <w:rsid w:val="00F21DB4"/>
    <w:rsid w:val="00F640A2"/>
    <w:rsid w:val="00F64C42"/>
    <w:rsid w:val="00F71411"/>
    <w:rsid w:val="00F71457"/>
    <w:rsid w:val="00F916CB"/>
    <w:rsid w:val="00F97C6C"/>
    <w:rsid w:val="00FA138B"/>
    <w:rsid w:val="00FA2C11"/>
    <w:rsid w:val="00FA7542"/>
    <w:rsid w:val="00FB2B78"/>
    <w:rsid w:val="00FB7A3E"/>
    <w:rsid w:val="00FC3F2B"/>
    <w:rsid w:val="00FD24CB"/>
    <w:rsid w:val="00FE1048"/>
    <w:rsid w:val="00FE3DE4"/>
    <w:rsid w:val="00FE6451"/>
    <w:rsid w:val="00FF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661D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415B"/>
    <w:rPr>
      <w:rFonts w:asciiTheme="minorHAnsi" w:hAnsiTheme="minorHAnsi"/>
      <w:sz w:val="22"/>
      <w:lang w:val="en-NZ" w:eastAsia="en-US"/>
    </w:rPr>
  </w:style>
  <w:style w:type="paragraph" w:styleId="Heading1">
    <w:name w:val="heading 1"/>
    <w:basedOn w:val="Normal"/>
    <w:next w:val="Normal"/>
    <w:link w:val="Heading1Char"/>
    <w:qFormat/>
    <w:rsid w:val="005636C5"/>
    <w:pPr>
      <w:keepNext/>
      <w:outlineLvl w:val="0"/>
    </w:pPr>
    <w:rPr>
      <w:rFonts w:ascii="Arial" w:hAnsi="Arial"/>
      <w:b/>
      <w:caps/>
      <w:sz w:val="20"/>
    </w:rPr>
  </w:style>
  <w:style w:type="paragraph" w:styleId="Heading2">
    <w:name w:val="heading 2"/>
    <w:next w:val="Normal"/>
    <w:link w:val="Heading2Char"/>
    <w:uiPriority w:val="9"/>
    <w:unhideWhenUsed/>
    <w:qFormat/>
    <w:rsid w:val="0067257D"/>
    <w:pPr>
      <w:keepNext/>
      <w:keepLines/>
      <w:spacing w:after="2" w:line="259" w:lineRule="auto"/>
      <w:ind w:left="53" w:hanging="10"/>
      <w:outlineLvl w:val="1"/>
    </w:pPr>
    <w:rPr>
      <w:rFonts w:ascii="Calibri" w:eastAsia="Calibri" w:hAnsi="Calibri" w:cs="Calibri"/>
      <w:b/>
      <w:color w:val="181717"/>
      <w:sz w:val="16"/>
      <w:szCs w:val="22"/>
      <w:lang w:val="en-NZ" w:eastAsia="en-NZ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376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3412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E3412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A41"/>
    <w:rPr>
      <w:sz w:val="24"/>
      <w:lang w:val="en-NZ" w:eastAsia="en-US"/>
    </w:rPr>
  </w:style>
  <w:style w:type="paragraph" w:styleId="NoSpacing">
    <w:name w:val="No Spacing"/>
    <w:uiPriority w:val="1"/>
    <w:qFormat/>
    <w:rsid w:val="00FD24CB"/>
    <w:rPr>
      <w:sz w:val="24"/>
      <w:szCs w:val="24"/>
    </w:rPr>
  </w:style>
  <w:style w:type="paragraph" w:styleId="BalloonText">
    <w:name w:val="Balloon Text"/>
    <w:basedOn w:val="Normal"/>
    <w:link w:val="BalloonTextChar"/>
    <w:rsid w:val="00FD24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24CB"/>
    <w:rPr>
      <w:rFonts w:ascii="Tahoma" w:hAnsi="Tahoma" w:cs="Tahoma"/>
      <w:sz w:val="16"/>
      <w:szCs w:val="16"/>
      <w:lang w:val="en-NZ" w:eastAsia="en-US"/>
    </w:rPr>
  </w:style>
  <w:style w:type="table" w:styleId="TableGrid">
    <w:name w:val="Table Grid"/>
    <w:basedOn w:val="TableNormal"/>
    <w:uiPriority w:val="39"/>
    <w:rsid w:val="00FD2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090E"/>
    <w:pPr>
      <w:ind w:left="720"/>
      <w:contextualSpacing/>
    </w:pPr>
  </w:style>
  <w:style w:type="character" w:styleId="Hyperlink">
    <w:name w:val="Hyperlink"/>
    <w:basedOn w:val="DefaultParagraphFont"/>
    <w:rsid w:val="00B8090E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7257D"/>
    <w:rPr>
      <w:rFonts w:ascii="Calibri" w:eastAsia="Calibri" w:hAnsi="Calibri" w:cs="Calibri"/>
      <w:b/>
      <w:color w:val="181717"/>
      <w:sz w:val="16"/>
      <w:szCs w:val="22"/>
      <w:lang w:val="en-NZ" w:eastAsia="en-NZ"/>
    </w:rPr>
  </w:style>
  <w:style w:type="character" w:customStyle="1" w:styleId="Heading1Char">
    <w:name w:val="Heading 1 Char"/>
    <w:link w:val="Heading1"/>
    <w:rsid w:val="008772F7"/>
    <w:rPr>
      <w:rFonts w:ascii="Arial" w:hAnsi="Arial"/>
      <w:b/>
      <w:caps/>
      <w:lang w:val="en-NZ" w:eastAsia="en-US"/>
    </w:rPr>
  </w:style>
  <w:style w:type="character" w:customStyle="1" w:styleId="Heading3Char">
    <w:name w:val="Heading 3 Char"/>
    <w:basedOn w:val="DefaultParagraphFont"/>
    <w:link w:val="Heading3"/>
    <w:semiHidden/>
    <w:rsid w:val="00937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NZ" w:eastAsia="en-US"/>
    </w:rPr>
  </w:style>
  <w:style w:type="paragraph" w:customStyle="1" w:styleId="CalibriBody">
    <w:name w:val="Calibri Body"/>
    <w:basedOn w:val="Normal"/>
    <w:qFormat/>
    <w:rsid w:val="00BA415B"/>
    <w:pPr>
      <w:tabs>
        <w:tab w:val="left" w:pos="0"/>
      </w:tabs>
      <w:jc w:val="both"/>
    </w:pPr>
    <w:rPr>
      <w:rFonts w:cstheme="minorHAnsi"/>
      <w:szCs w:val="22"/>
      <w:lang w:val="en-US" w:eastAsia="en-GB"/>
    </w:rPr>
  </w:style>
  <w:style w:type="table" w:styleId="TableGridLight">
    <w:name w:val="Grid Table Light"/>
    <w:basedOn w:val="TableNormal"/>
    <w:uiPriority w:val="40"/>
    <w:rsid w:val="00F17809"/>
    <w:rPr>
      <w:rFonts w:ascii="Arial" w:eastAsiaTheme="minorHAnsi" w:hAnsi="Arial" w:cs="Arial"/>
      <w:lang w:val="en-NZ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64674"/>
    <w:rPr>
      <w:color w:val="605E5C"/>
      <w:shd w:val="clear" w:color="auto" w:fill="E1DFDD"/>
    </w:rPr>
  </w:style>
  <w:style w:type="table" w:customStyle="1" w:styleId="TableGridLight1">
    <w:name w:val="Table Grid Light1"/>
    <w:basedOn w:val="TableNormal"/>
    <w:uiPriority w:val="40"/>
    <w:rsid w:val="00691654"/>
    <w:rPr>
      <w:rFonts w:ascii="Arial" w:eastAsiaTheme="minorHAnsi" w:hAnsi="Arial" w:cs="Arial"/>
      <w:sz w:val="22"/>
      <w:szCs w:val="22"/>
      <w:lang w:val="en-NZ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e-Stat">
    <w:name w:val="e-Stat"/>
    <w:rsid w:val="00273C5E"/>
    <w:pPr>
      <w:widowControl w:val="0"/>
      <w:autoSpaceDE w:val="0"/>
      <w:autoSpaceDN w:val="0"/>
      <w:adjustRightInd w:val="0"/>
      <w:spacing w:line="288" w:lineRule="auto"/>
    </w:pPr>
    <w:rPr>
      <w:rFonts w:ascii="Century Gothic" w:eastAsia="Calibri" w:hAnsi="Century Gothic" w:cs="Arial"/>
      <w:spacing w:val="30"/>
      <w:sz w:val="16"/>
      <w:szCs w:val="18"/>
      <w:lang w:val="en-N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6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F1B2147B8E24BB1E1185FC16F92C5" ma:contentTypeVersion="18" ma:contentTypeDescription="Create a new document." ma:contentTypeScope="" ma:versionID="a776a61bc87ac071bf8c36d7fe3849aa">
  <xsd:schema xmlns:xsd="http://www.w3.org/2001/XMLSchema" xmlns:xs="http://www.w3.org/2001/XMLSchema" xmlns:p="http://schemas.microsoft.com/office/2006/metadata/properties" xmlns:ns2="4ea194d9-95e5-4b7a-b43c-f518b4def09e" xmlns:ns3="e29b8a1d-9a32-4d4b-8209-f7ff1a4b177e" targetNamespace="http://schemas.microsoft.com/office/2006/metadata/properties" ma:root="true" ma:fieldsID="57703dfeb3b8aca561179de6b2941e5d" ns2:_="" ns3:_="">
    <xsd:import namespace="4ea194d9-95e5-4b7a-b43c-f518b4def09e"/>
    <xsd:import namespace="e29b8a1d-9a32-4d4b-8209-f7ff1a4b17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194d9-95e5-4b7a-b43c-f518b4def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6d00f07-c8fa-44d8-91c5-e3129f0ef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9b8a1d-9a32-4d4b-8209-f7ff1a4b17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6ec1f8f-9aeb-4a50-97fa-49d1cd800105}" ma:internalName="TaxCatchAll" ma:showField="CatchAllData" ma:web="e29b8a1d-9a32-4d4b-8209-f7ff1a4b17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a194d9-95e5-4b7a-b43c-f518b4def09e">
      <Terms xmlns="http://schemas.microsoft.com/office/infopath/2007/PartnerControls"/>
    </lcf76f155ced4ddcb4097134ff3c332f>
    <TaxCatchAll xmlns="e29b8a1d-9a32-4d4b-8209-f7ff1a4b177e" xsi:nil="true"/>
  </documentManagement>
</p:properties>
</file>

<file path=customXml/itemProps1.xml><?xml version="1.0" encoding="utf-8"?>
<ds:datastoreItem xmlns:ds="http://schemas.openxmlformats.org/officeDocument/2006/customXml" ds:itemID="{47FE1303-375E-43E5-9BE5-7E74B229D4D3}"/>
</file>

<file path=customXml/itemProps2.xml><?xml version="1.0" encoding="utf-8"?>
<ds:datastoreItem xmlns:ds="http://schemas.openxmlformats.org/officeDocument/2006/customXml" ds:itemID="{DE372538-7EDC-46FF-9163-7510D6D5EF99}"/>
</file>

<file path=customXml/itemProps3.xml><?xml version="1.0" encoding="utf-8"?>
<ds:datastoreItem xmlns:ds="http://schemas.openxmlformats.org/officeDocument/2006/customXml" ds:itemID="{CC53C591-B0FD-432A-B0A6-4ED10416C1E6}"/>
</file>

<file path=docProps/app.xml><?xml version="1.0" encoding="utf-8"?>
<Properties xmlns="http://schemas.openxmlformats.org/officeDocument/2006/extended-properties" xmlns:vt="http://schemas.openxmlformats.org/officeDocument/2006/docPropsVTypes">
  <Template>C:\Users\Robyn Smille\OneDrive - OneLaw Ltd\Desktop\Completed installs\Insight Legal\Electronic Tax invoice - Conveyancing - Takanini.dotx</Template>
  <TotalTime>0</TotalTime>
  <Pages>1</Pages>
  <Words>104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Invoice</vt:lpstr>
    </vt:vector>
  </TitlesOfParts>
  <Company>Short &amp; Co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subject>template date only</dc:subject>
  <dc:creator>Robyn Smille</dc:creator>
  <cp:keywords/>
  <cp:lastModifiedBy>Emily McDonnell</cp:lastModifiedBy>
  <cp:revision>2</cp:revision>
  <cp:lastPrinted>2021-05-28T02:58:00Z</cp:lastPrinted>
  <dcterms:created xsi:type="dcterms:W3CDTF">2024-07-04T04:30:00Z</dcterms:created>
  <dcterms:modified xsi:type="dcterms:W3CDTF">2024-07-04T04:30:00Z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0x010100118F1B2147B8E24BB1E1185FC16F92C5</vt:lpwstr>
  </property>
</Properties>
</file>